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C7EA8C5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F2EAA">
        <w:rPr>
          <w:rFonts w:ascii="Times New Roman" w:hAnsi="Times New Roman" w:cs="Times New Roman"/>
          <w:color w:val="000000"/>
        </w:rPr>
        <w:t>DRUŠTVENE DJELATNOSTI</w:t>
      </w:r>
    </w:p>
    <w:p w14:paraId="76E6C712" w14:textId="138D16DB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>0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7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rujna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6AFDA3FE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viši stručni suradnik za planiranje i praćenje proračuna proračunskih korisnika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voditelj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 projekta „Obnova brownfield lokacije nekadašnjeg kina Edison“</w:t>
      </w:r>
      <w:r w:rsidR="003F2D72" w:rsidRPr="003F2D7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Mariela Mateša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VSS </w:t>
      </w:r>
      <w:r w:rsidR="000D6D34">
        <w:rPr>
          <w:rFonts w:ascii="Times New Roman" w:eastAsia="Times New Roman" w:hAnsi="Times New Roman" w:cs="Times New Roman"/>
          <w:bCs/>
          <w:lang w:eastAsia="hr-HR"/>
        </w:rPr>
        <w:t>diplomirani ekonomist.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32341575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3F2D72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C17E4" w14:textId="77777777" w:rsidR="003E51B0" w:rsidRDefault="003E51B0" w:rsidP="00883CD4">
      <w:pPr>
        <w:spacing w:after="0" w:line="240" w:lineRule="auto"/>
      </w:pPr>
      <w:r>
        <w:separator/>
      </w:r>
    </w:p>
  </w:endnote>
  <w:endnote w:type="continuationSeparator" w:id="0">
    <w:p w14:paraId="29282692" w14:textId="77777777" w:rsidR="003E51B0" w:rsidRDefault="003E51B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E6CA9" w14:textId="77777777" w:rsidR="003E51B0" w:rsidRDefault="003E51B0" w:rsidP="00883CD4">
      <w:pPr>
        <w:spacing w:after="0" w:line="240" w:lineRule="auto"/>
      </w:pPr>
      <w:r>
        <w:separator/>
      </w:r>
    </w:p>
  </w:footnote>
  <w:footnote w:type="continuationSeparator" w:id="0">
    <w:p w14:paraId="527DD448" w14:textId="77777777" w:rsidR="003E51B0" w:rsidRDefault="003E51B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24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2015-12-16T11:15:00Z</cp:lastPrinted>
  <dcterms:created xsi:type="dcterms:W3CDTF">2021-04-30T12:59:00Z</dcterms:created>
  <dcterms:modified xsi:type="dcterms:W3CDTF">2021-09-08T09:21:00Z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