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5212F" w14:textId="1372F321" w:rsidR="003D0631" w:rsidRDefault="007764E5" w:rsidP="00656971">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URED GRADONAČELNIKA</w:t>
      </w:r>
    </w:p>
    <w:p w14:paraId="6E9C48C9" w14:textId="254E7030" w:rsidR="00EA6824" w:rsidRPr="00DA6A57" w:rsidRDefault="00EA6824" w:rsidP="00FA4415">
      <w:pPr>
        <w:spacing w:after="0" w:line="240" w:lineRule="auto"/>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KLASA:112-06/</w:t>
      </w:r>
      <w:r w:rsidR="008C065C">
        <w:rPr>
          <w:rFonts w:ascii="Times New Roman" w:eastAsia="Times New Roman" w:hAnsi="Times New Roman" w:cs="Times New Roman"/>
          <w:lang w:eastAsia="hr-HR"/>
        </w:rPr>
        <w:t>2</w:t>
      </w:r>
      <w:r w:rsidR="00D96C6E">
        <w:rPr>
          <w:rFonts w:ascii="Times New Roman" w:eastAsia="Times New Roman" w:hAnsi="Times New Roman" w:cs="Times New Roman"/>
          <w:lang w:eastAsia="hr-HR"/>
        </w:rPr>
        <w:t>1</w:t>
      </w:r>
      <w:r w:rsidRPr="00DA6A57">
        <w:rPr>
          <w:rFonts w:ascii="Times New Roman" w:eastAsia="Times New Roman" w:hAnsi="Times New Roman" w:cs="Times New Roman"/>
          <w:lang w:eastAsia="hr-HR"/>
        </w:rPr>
        <w:t>-01/</w:t>
      </w:r>
      <w:r w:rsidR="00935D3E">
        <w:rPr>
          <w:rFonts w:ascii="Times New Roman" w:eastAsia="Times New Roman" w:hAnsi="Times New Roman" w:cs="Times New Roman"/>
          <w:lang w:eastAsia="hr-HR"/>
        </w:rPr>
        <w:t>20</w:t>
      </w:r>
    </w:p>
    <w:p w14:paraId="7CA12A99" w14:textId="0685E260" w:rsidR="00EA6824" w:rsidRPr="00DA6A57" w:rsidRDefault="00EA6824" w:rsidP="00FA4415">
      <w:pPr>
        <w:spacing w:after="0" w:line="240" w:lineRule="auto"/>
        <w:outlineLvl w:val="0"/>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URBROJ: 2133/01-03-01/0</w:t>
      </w:r>
      <w:r w:rsidR="008C065C">
        <w:rPr>
          <w:rFonts w:ascii="Times New Roman" w:eastAsia="Times New Roman" w:hAnsi="Times New Roman" w:cs="Times New Roman"/>
          <w:lang w:eastAsia="hr-HR"/>
        </w:rPr>
        <w:t>3</w:t>
      </w:r>
      <w:r w:rsidRPr="00DA6A57">
        <w:rPr>
          <w:rFonts w:ascii="Times New Roman" w:eastAsia="Times New Roman" w:hAnsi="Times New Roman" w:cs="Times New Roman"/>
          <w:lang w:eastAsia="hr-HR"/>
        </w:rPr>
        <w:t>-</w:t>
      </w:r>
      <w:r w:rsidR="008C065C">
        <w:rPr>
          <w:rFonts w:ascii="Times New Roman" w:eastAsia="Times New Roman" w:hAnsi="Times New Roman" w:cs="Times New Roman"/>
          <w:lang w:eastAsia="hr-HR"/>
        </w:rPr>
        <w:t>2</w:t>
      </w:r>
      <w:r w:rsidR="00D96C6E">
        <w:rPr>
          <w:rFonts w:ascii="Times New Roman" w:eastAsia="Times New Roman" w:hAnsi="Times New Roman" w:cs="Times New Roman"/>
          <w:lang w:eastAsia="hr-HR"/>
        </w:rPr>
        <w:t>1</w:t>
      </w:r>
      <w:r w:rsidRPr="00DA6A57">
        <w:rPr>
          <w:rFonts w:ascii="Times New Roman" w:eastAsia="Times New Roman" w:hAnsi="Times New Roman" w:cs="Times New Roman"/>
          <w:lang w:eastAsia="hr-HR"/>
        </w:rPr>
        <w:t>-</w:t>
      </w:r>
      <w:r w:rsidR="003D0631">
        <w:rPr>
          <w:rFonts w:ascii="Times New Roman" w:eastAsia="Times New Roman" w:hAnsi="Times New Roman" w:cs="Times New Roman"/>
          <w:lang w:eastAsia="hr-HR"/>
        </w:rPr>
        <w:t>2</w:t>
      </w:r>
    </w:p>
    <w:p w14:paraId="4DEC18DB" w14:textId="1111DF39" w:rsidR="00EA6824" w:rsidRPr="00DA6A57" w:rsidRDefault="00EA6824" w:rsidP="00FA4415">
      <w:pPr>
        <w:spacing w:after="0" w:line="240" w:lineRule="auto"/>
        <w:outlineLvl w:val="0"/>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Karlovac, </w:t>
      </w:r>
      <w:r w:rsidR="001B07EF">
        <w:rPr>
          <w:rFonts w:ascii="Times New Roman" w:eastAsia="Times New Roman" w:hAnsi="Times New Roman" w:cs="Times New Roman"/>
          <w:lang w:eastAsia="hr-HR"/>
        </w:rPr>
        <w:t>08</w:t>
      </w:r>
      <w:r w:rsidRPr="00DA6A57">
        <w:rPr>
          <w:rFonts w:ascii="Times New Roman" w:eastAsia="Times New Roman" w:hAnsi="Times New Roman" w:cs="Times New Roman"/>
          <w:lang w:eastAsia="hr-HR"/>
        </w:rPr>
        <w:t>.</w:t>
      </w:r>
      <w:r w:rsidR="008C065C">
        <w:rPr>
          <w:rFonts w:ascii="Times New Roman" w:eastAsia="Times New Roman" w:hAnsi="Times New Roman" w:cs="Times New Roman"/>
          <w:lang w:eastAsia="hr-HR"/>
        </w:rPr>
        <w:t xml:space="preserve"> </w:t>
      </w:r>
      <w:r w:rsidR="001B07EF">
        <w:rPr>
          <w:rFonts w:ascii="Times New Roman" w:eastAsia="Times New Roman" w:hAnsi="Times New Roman" w:cs="Times New Roman"/>
          <w:lang w:eastAsia="hr-HR"/>
        </w:rPr>
        <w:t>rujna</w:t>
      </w:r>
      <w:r w:rsidRPr="00DA6A57">
        <w:rPr>
          <w:rFonts w:ascii="Times New Roman" w:eastAsia="Times New Roman" w:hAnsi="Times New Roman" w:cs="Times New Roman"/>
          <w:lang w:eastAsia="hr-HR"/>
        </w:rPr>
        <w:t xml:space="preserve"> 20</w:t>
      </w:r>
      <w:r w:rsidR="008C065C">
        <w:rPr>
          <w:rFonts w:ascii="Times New Roman" w:eastAsia="Times New Roman" w:hAnsi="Times New Roman" w:cs="Times New Roman"/>
          <w:lang w:eastAsia="hr-HR"/>
        </w:rPr>
        <w:t>2</w:t>
      </w:r>
      <w:r w:rsidR="00D96C6E">
        <w:rPr>
          <w:rFonts w:ascii="Times New Roman" w:eastAsia="Times New Roman" w:hAnsi="Times New Roman" w:cs="Times New Roman"/>
          <w:lang w:eastAsia="hr-HR"/>
        </w:rPr>
        <w:t>1</w:t>
      </w:r>
      <w:r w:rsidRPr="00DA6A57">
        <w:rPr>
          <w:rFonts w:ascii="Times New Roman" w:eastAsia="Times New Roman" w:hAnsi="Times New Roman" w:cs="Times New Roman"/>
          <w:lang w:eastAsia="hr-HR"/>
        </w:rPr>
        <w:t xml:space="preserve">. </w:t>
      </w:r>
    </w:p>
    <w:p w14:paraId="75826B56" w14:textId="77777777" w:rsidR="00EA6824" w:rsidRPr="00DA6A57" w:rsidRDefault="00EA6824" w:rsidP="00FA4415">
      <w:pPr>
        <w:spacing w:after="0" w:line="240" w:lineRule="auto"/>
        <w:ind w:firstLine="708"/>
        <w:jc w:val="both"/>
        <w:rPr>
          <w:rFonts w:ascii="Times New Roman" w:eastAsia="Times New Roman" w:hAnsi="Times New Roman" w:cs="Times New Roman"/>
          <w:lang w:eastAsia="hr-HR"/>
        </w:rPr>
      </w:pPr>
    </w:p>
    <w:p w14:paraId="275CC405" w14:textId="104FFC62" w:rsidR="00EA6824" w:rsidRDefault="00626FB1" w:rsidP="00FA4415">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Pročelni</w:t>
      </w:r>
      <w:r w:rsidR="000F6A63">
        <w:rPr>
          <w:rFonts w:ascii="Times New Roman" w:eastAsia="Times New Roman" w:hAnsi="Times New Roman" w:cs="Times New Roman"/>
          <w:lang w:eastAsia="hr-HR"/>
        </w:rPr>
        <w:t>k</w:t>
      </w:r>
      <w:r w:rsidR="00EA6824" w:rsidRPr="00DA6A57">
        <w:rPr>
          <w:rFonts w:ascii="Times New Roman" w:eastAsia="Times New Roman" w:hAnsi="Times New Roman" w:cs="Times New Roman"/>
          <w:lang w:eastAsia="hr-HR"/>
        </w:rPr>
        <w:t xml:space="preserve"> </w:t>
      </w:r>
      <w:r w:rsidR="00D1385D">
        <w:rPr>
          <w:rFonts w:ascii="Times New Roman" w:eastAsia="Times New Roman" w:hAnsi="Times New Roman" w:cs="Times New Roman"/>
          <w:lang w:eastAsia="hr-HR"/>
        </w:rPr>
        <w:t>Ureda gradonačelnika</w:t>
      </w:r>
      <w:r w:rsidR="00EA6824" w:rsidRPr="00DA6A57">
        <w:rPr>
          <w:rFonts w:ascii="Times New Roman" w:eastAsia="Times New Roman" w:hAnsi="Times New Roman" w:cs="Times New Roman"/>
          <w:lang w:eastAsia="hr-HR"/>
        </w:rPr>
        <w:t xml:space="preserve"> 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FA4415">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FA4415">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FA4415">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52286B28" w:rsidR="00EA6824" w:rsidRDefault="00EA6824" w:rsidP="00FA4415">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D1385D">
        <w:rPr>
          <w:rFonts w:ascii="Times New Roman" w:eastAsia="Times New Roman" w:hAnsi="Times New Roman" w:cs="Times New Roman"/>
          <w:lang w:eastAsia="hr-HR"/>
        </w:rPr>
        <w:t>Ured gradonačelnika</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DA6A57" w:rsidRPr="00DA6A57">
        <w:rPr>
          <w:rFonts w:ascii="Times New Roman" w:eastAsia="Times New Roman" w:hAnsi="Times New Roman" w:cs="Times New Roman"/>
          <w:b/>
          <w:lang w:eastAsia="hr-HR"/>
        </w:rPr>
        <w:t>viši stručni suradnik za</w:t>
      </w:r>
      <w:r w:rsidR="00F3607D">
        <w:rPr>
          <w:rFonts w:ascii="Times New Roman" w:eastAsia="Times New Roman" w:hAnsi="Times New Roman" w:cs="Times New Roman"/>
          <w:b/>
          <w:lang w:eastAsia="hr-HR"/>
        </w:rPr>
        <w:t xml:space="preserve"> </w:t>
      </w:r>
      <w:r w:rsidR="00083AD8">
        <w:rPr>
          <w:rFonts w:ascii="Times New Roman" w:eastAsia="Times New Roman" w:hAnsi="Times New Roman" w:cs="Times New Roman"/>
          <w:b/>
          <w:lang w:eastAsia="hr-HR"/>
        </w:rPr>
        <w:t>poslove ureda gradonačelnika</w:t>
      </w:r>
      <w:r w:rsidRPr="00DA6A57">
        <w:rPr>
          <w:rFonts w:ascii="Times New Roman" w:eastAsia="Times New Roman" w:hAnsi="Times New Roman" w:cs="Times New Roman"/>
          <w:lang w:eastAsia="hr-HR"/>
        </w:rPr>
        <w:t>.</w:t>
      </w:r>
    </w:p>
    <w:p w14:paraId="4DF9AF2B" w14:textId="77777777" w:rsidR="00DD5186" w:rsidRDefault="00DD5186" w:rsidP="00DD5186">
      <w:pPr>
        <w:spacing w:after="0" w:line="240" w:lineRule="auto"/>
        <w:ind w:firstLine="708"/>
        <w:jc w:val="both"/>
        <w:rPr>
          <w:rFonts w:ascii="Times New Roman" w:eastAsia="Times New Roman" w:hAnsi="Times New Roman" w:cs="Times New Roman"/>
          <w:lang w:eastAsia="hr-HR"/>
        </w:rPr>
      </w:pPr>
    </w:p>
    <w:p w14:paraId="0EC2A7A6" w14:textId="660AF8DA" w:rsidR="00DD5186" w:rsidRPr="00DA6A57" w:rsidRDefault="00DD5186" w:rsidP="00DD518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FA4415">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DD5186">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78E72D93" w14:textId="2247C15E" w:rsidR="00EA6824" w:rsidRDefault="00DA6A57" w:rsidP="00FA4415">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magistar struke ili stručni specijalist </w:t>
      </w:r>
      <w:r w:rsidR="004574D2">
        <w:rPr>
          <w:rFonts w:ascii="Times New Roman" w:eastAsia="Times New Roman" w:hAnsi="Times New Roman" w:cs="Times New Roman"/>
          <w:bCs/>
          <w:lang w:eastAsia="hr-HR"/>
        </w:rPr>
        <w:t xml:space="preserve">ekonomske </w:t>
      </w:r>
      <w:r w:rsidR="000722C0">
        <w:rPr>
          <w:rFonts w:ascii="Times New Roman" w:eastAsia="Times New Roman" w:hAnsi="Times New Roman" w:cs="Times New Roman"/>
          <w:bCs/>
          <w:lang w:eastAsia="hr-HR"/>
        </w:rPr>
        <w:t>struke</w:t>
      </w:r>
    </w:p>
    <w:p w14:paraId="6871E44F" w14:textId="77777777" w:rsidR="000C2D3C" w:rsidRDefault="00825A90" w:rsidP="00FA4415">
      <w:pPr>
        <w:numPr>
          <w:ilvl w:val="0"/>
          <w:numId w:val="17"/>
        </w:numPr>
        <w:spacing w:after="0" w:line="240" w:lineRule="auto"/>
        <w:jc w:val="both"/>
        <w:rPr>
          <w:rFonts w:ascii="Times New Roman" w:eastAsia="Times New Roman" w:hAnsi="Times New Roman" w:cs="Times New Roman"/>
          <w:bCs/>
          <w:lang w:eastAsia="hr-HR"/>
        </w:rPr>
      </w:pPr>
      <w:r w:rsidRPr="00825A90">
        <w:rPr>
          <w:rFonts w:ascii="Times New Roman" w:eastAsia="Times New Roman" w:hAnsi="Times New Roman" w:cs="Times New Roman"/>
          <w:bCs/>
          <w:lang w:eastAsia="hr-HR"/>
        </w:rPr>
        <w:t>bez radnog iskustva na odgovarajućim poslovima ili s radnim iskustvom kraćim od vremena određenog za vježbenički staž (kraćim od 12 mjeseci)</w:t>
      </w:r>
    </w:p>
    <w:p w14:paraId="57CC689F" w14:textId="09BB106D" w:rsidR="00EA6824" w:rsidRDefault="00EA6824" w:rsidP="00FA4415">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036A3B89" w:rsidR="00EA6824" w:rsidRDefault="00083AD8" w:rsidP="00083AD8">
      <w:pPr>
        <w:spacing w:after="0" w:line="240" w:lineRule="auto"/>
        <w:ind w:firstLine="360"/>
        <w:jc w:val="both"/>
        <w:rPr>
          <w:rFonts w:ascii="Times New Roman" w:eastAsia="Times New Roman" w:hAnsi="Times New Roman" w:cs="Times New Roman"/>
          <w:lang w:eastAsia="hr-HR"/>
        </w:rPr>
      </w:pPr>
      <w:r w:rsidRPr="00083AD8">
        <w:rPr>
          <w:rFonts w:ascii="Times New Roman" w:eastAsia="Times New Roman" w:hAnsi="Times New Roman" w:cs="Times New Roman"/>
          <w:lang w:eastAsia="hr-HR"/>
        </w:rPr>
        <w:t>-</w:t>
      </w:r>
      <w:r w:rsidRPr="00083AD8">
        <w:rPr>
          <w:rFonts w:ascii="Times New Roman" w:eastAsia="Times New Roman" w:hAnsi="Times New Roman" w:cs="Times New Roman"/>
          <w:lang w:eastAsia="hr-HR"/>
        </w:rPr>
        <w:tab/>
        <w:t>znanje njemačkog ili engleskog jezika</w:t>
      </w:r>
    </w:p>
    <w:p w14:paraId="1D7AAE4B" w14:textId="77777777" w:rsidR="00083AD8" w:rsidRPr="00DA6A57" w:rsidRDefault="00083AD8" w:rsidP="00083AD8">
      <w:pPr>
        <w:spacing w:after="0" w:line="240" w:lineRule="auto"/>
        <w:ind w:firstLine="360"/>
        <w:jc w:val="both"/>
        <w:rPr>
          <w:rFonts w:ascii="Times New Roman" w:eastAsia="Times New Roman" w:hAnsi="Times New Roman" w:cs="Times New Roman"/>
          <w:lang w:eastAsia="hr-HR"/>
        </w:rPr>
      </w:pPr>
    </w:p>
    <w:p w14:paraId="5AB7D79D" w14:textId="77777777" w:rsidR="00EA6824" w:rsidRPr="00DA6A57" w:rsidRDefault="00EA6824" w:rsidP="00FA4415">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FA4415">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FA4415">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26E6D27A" w:rsidR="00EA6824" w:rsidRPr="00DA6A57" w:rsidRDefault="00EA6824" w:rsidP="004277B8">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31C6CAD3" w14:textId="77777777" w:rsidR="00EA6824" w:rsidRPr="00DA6A57" w:rsidRDefault="00EA6824" w:rsidP="00FA4415">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 kandidati su dužni priložiti:</w:t>
      </w:r>
    </w:p>
    <w:p w14:paraId="325FD805" w14:textId="77777777" w:rsidR="00EA6824" w:rsidRPr="00DA6A57" w:rsidRDefault="00EA6824" w:rsidP="00FA4415">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77777777" w:rsidR="00EA6824" w:rsidRDefault="00EA6824" w:rsidP="00FA4415">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77777777" w:rsidR="00952156" w:rsidRDefault="00952156" w:rsidP="00FA4415">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rješenje o priznavanju inozemne visokoškolske kvalifikacije – ako je potrebno*</w:t>
      </w:r>
    </w:p>
    <w:p w14:paraId="45C2995F" w14:textId="7989B78B" w:rsidR="00EA6824" w:rsidRPr="00952156" w:rsidRDefault="00EA6824" w:rsidP="00FA4415">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FA4415">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7E3A1F8B" w14:textId="54E0F4E7" w:rsidR="00704A74" w:rsidRPr="00746013" w:rsidRDefault="001D1418" w:rsidP="00FA4415">
      <w:pPr>
        <w:pStyle w:val="ListParagraph"/>
        <w:numPr>
          <w:ilvl w:val="1"/>
          <w:numId w:val="18"/>
        </w:numPr>
        <w:spacing w:line="240" w:lineRule="auto"/>
        <w:jc w:val="both"/>
        <w:rPr>
          <w:rFonts w:ascii="Times New Roman" w:eastAsia="Times New Roman" w:hAnsi="Times New Roman" w:cs="Times New Roman"/>
          <w:bCs/>
          <w:lang w:eastAsia="hr-HR"/>
        </w:rPr>
      </w:pPr>
      <w:r w:rsidRPr="00DC674B">
        <w:rPr>
          <w:rFonts w:ascii="Times New Roman" w:eastAsia="Times New Roman" w:hAnsi="Times New Roman" w:cs="Times New Roman"/>
          <w:bCs/>
          <w:u w:val="single"/>
          <w:lang w:eastAsia="hr-HR"/>
        </w:rPr>
        <w:t xml:space="preserve">kandidat koji nema radnog iskustva na poslovima odgovarajuće stručne spreme i struke dužan je priložiti </w:t>
      </w:r>
      <w:r w:rsidR="00A03A93">
        <w:rPr>
          <w:rFonts w:ascii="Times New Roman" w:eastAsia="Times New Roman" w:hAnsi="Times New Roman" w:cs="Times New Roman"/>
          <w:bCs/>
          <w:lang w:eastAsia="hr-HR"/>
        </w:rPr>
        <w:t xml:space="preserve">- </w:t>
      </w:r>
      <w:r w:rsidR="00EA6824" w:rsidRPr="00E51485">
        <w:rPr>
          <w:rFonts w:ascii="Times New Roman" w:eastAsia="Times New Roman" w:hAnsi="Times New Roman" w:cs="Times New Roman"/>
          <w:bCs/>
          <w:lang w:eastAsia="hr-HR"/>
        </w:rPr>
        <w:t xml:space="preserve">dokaz o dosadašnjem radnom stažu - elektronički zapis </w:t>
      </w:r>
      <w:r w:rsidR="00704A74" w:rsidRPr="00E51485">
        <w:rPr>
          <w:rFonts w:ascii="Times New Roman" w:eastAsia="Times New Roman" w:hAnsi="Times New Roman" w:cs="Times New Roman"/>
          <w:bCs/>
          <w:lang w:eastAsia="hr-HR"/>
        </w:rPr>
        <w:t xml:space="preserve">(u slučaju da je </w:t>
      </w:r>
      <w:r w:rsidR="008500C9">
        <w:rPr>
          <w:rFonts w:ascii="Times New Roman" w:eastAsia="Times New Roman" w:hAnsi="Times New Roman" w:cs="Times New Roman"/>
          <w:bCs/>
          <w:lang w:eastAsia="hr-HR"/>
        </w:rPr>
        <w:t>zahtjev podnesen</w:t>
      </w:r>
      <w:r w:rsidR="00704A74" w:rsidRPr="00E51485">
        <w:rPr>
          <w:rFonts w:ascii="Times New Roman" w:eastAsia="Times New Roman" w:hAnsi="Times New Roman" w:cs="Times New Roman"/>
          <w:bCs/>
          <w:lang w:eastAsia="hr-HR"/>
        </w:rPr>
        <w:t xml:space="preserve"> u elektroničkom obliku preko korisničkih stranica Hrvatskog zavoda za mirovinsko osiguranje) </w:t>
      </w:r>
      <w:r w:rsidR="00EA6824" w:rsidRPr="00E51485">
        <w:rPr>
          <w:rFonts w:ascii="Times New Roman" w:eastAsia="Times New Roman" w:hAnsi="Times New Roman" w:cs="Times New Roman"/>
          <w:bCs/>
          <w:lang w:eastAsia="hr-HR"/>
        </w:rPr>
        <w:t xml:space="preserve">ili </w:t>
      </w:r>
      <w:r w:rsidR="00704A74" w:rsidRPr="00E51485">
        <w:rPr>
          <w:rFonts w:ascii="Times New Roman" w:eastAsia="Times New Roman" w:hAnsi="Times New Roman" w:cs="Times New Roman"/>
          <w:bCs/>
          <w:lang w:eastAsia="hr-HR"/>
        </w:rPr>
        <w:t>P</w:t>
      </w:r>
      <w:r w:rsidR="00EA6824" w:rsidRPr="00E51485">
        <w:rPr>
          <w:rFonts w:ascii="Times New Roman" w:eastAsia="Times New Roman" w:hAnsi="Times New Roman" w:cs="Times New Roman"/>
          <w:bCs/>
          <w:lang w:eastAsia="hr-HR"/>
        </w:rPr>
        <w:t xml:space="preserve">otvrda o podacima evidentiranim u bazi podataka </w:t>
      </w:r>
      <w:r w:rsidR="00EA6824" w:rsidRPr="00E51485">
        <w:rPr>
          <w:rFonts w:ascii="Times New Roman" w:eastAsia="Times New Roman" w:hAnsi="Times New Roman" w:cs="Times New Roman"/>
          <w:bCs/>
          <w:lang w:eastAsia="hr-HR"/>
        </w:rPr>
        <w:lastRenderedPageBreak/>
        <w:t>Hrvatskog zavoda za mirovinsko osiguranje</w:t>
      </w:r>
      <w:r w:rsidR="00E51485" w:rsidRPr="00E51485">
        <w:t xml:space="preserve"> </w:t>
      </w:r>
      <w:r w:rsidR="00E51485" w:rsidRPr="00E51485">
        <w:rPr>
          <w:rFonts w:ascii="Times New Roman" w:eastAsia="Times New Roman" w:hAnsi="Times New Roman" w:cs="Times New Roman"/>
          <w:bCs/>
          <w:lang w:eastAsia="hr-HR"/>
        </w:rPr>
        <w:t>koju Zavod na osobno traženje izdaje na šalterima područnih službi/ureda Hrvatskog zavoda za mirovinsko osiguranje</w:t>
      </w:r>
      <w:r w:rsidR="00B66BD5">
        <w:rPr>
          <w:rFonts w:ascii="Times New Roman" w:eastAsia="Times New Roman" w:hAnsi="Times New Roman" w:cs="Times New Roman"/>
          <w:bCs/>
          <w:lang w:eastAsia="hr-HR"/>
        </w:rPr>
        <w:t xml:space="preserve"> </w:t>
      </w:r>
      <w:r w:rsidR="00746013" w:rsidRPr="00746013">
        <w:rPr>
          <w:rFonts w:ascii="Times New Roman" w:eastAsia="Times New Roman" w:hAnsi="Times New Roman" w:cs="Times New Roman"/>
          <w:bCs/>
          <w:lang w:eastAsia="hr-HR"/>
        </w:rPr>
        <w:t xml:space="preserve">– kao dokaz o nepostojanju radnog iskustva na odgovarajućim poslovima – ne starije od </w:t>
      </w:r>
      <w:r w:rsidR="00E90389">
        <w:rPr>
          <w:rFonts w:ascii="Times New Roman" w:eastAsia="Times New Roman" w:hAnsi="Times New Roman" w:cs="Times New Roman"/>
          <w:bCs/>
          <w:lang w:eastAsia="hr-HR"/>
        </w:rPr>
        <w:t>30</w:t>
      </w:r>
      <w:r w:rsidR="00746013" w:rsidRPr="00746013">
        <w:rPr>
          <w:rFonts w:ascii="Times New Roman" w:eastAsia="Times New Roman" w:hAnsi="Times New Roman" w:cs="Times New Roman"/>
          <w:bCs/>
          <w:lang w:eastAsia="hr-HR"/>
        </w:rPr>
        <w:t xml:space="preserve"> </w:t>
      </w:r>
      <w:r w:rsidR="00B16D64">
        <w:rPr>
          <w:rFonts w:ascii="Times New Roman" w:eastAsia="Times New Roman" w:hAnsi="Times New Roman" w:cs="Times New Roman"/>
          <w:bCs/>
          <w:lang w:eastAsia="hr-HR"/>
        </w:rPr>
        <w:t>dana od posljednjeg dana roka za podnošenje prijava</w:t>
      </w:r>
    </w:p>
    <w:p w14:paraId="1E305928" w14:textId="77777777" w:rsidR="00E2715E" w:rsidRDefault="00910F0B" w:rsidP="009B292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u w:val="single"/>
          <w:lang w:eastAsia="hr-HR"/>
        </w:rPr>
        <w:t>kandidat koji ima radno iskustvo kraće od vremena propisanog za vježbenički staž</w:t>
      </w:r>
      <w:r w:rsidRPr="00E2715E">
        <w:rPr>
          <w:rFonts w:ascii="Times New Roman" w:eastAsia="Times New Roman" w:hAnsi="Times New Roman" w:cs="Times New Roman"/>
          <w:bCs/>
          <w:lang w:eastAsia="hr-HR"/>
        </w:rPr>
        <w:t xml:space="preserve"> dužan je priložiti dokumente navedene u točk</w:t>
      </w:r>
      <w:r w:rsidR="00310447" w:rsidRPr="00E2715E">
        <w:rPr>
          <w:rFonts w:ascii="Times New Roman" w:eastAsia="Times New Roman" w:hAnsi="Times New Roman" w:cs="Times New Roman"/>
          <w:bCs/>
          <w:lang w:eastAsia="hr-HR"/>
        </w:rPr>
        <w:t>i</w:t>
      </w:r>
      <w:r w:rsidRPr="00E2715E">
        <w:rPr>
          <w:rFonts w:ascii="Times New Roman" w:eastAsia="Times New Roman" w:hAnsi="Times New Roman" w:cs="Times New Roman"/>
          <w:bCs/>
          <w:lang w:eastAsia="hr-HR"/>
        </w:rPr>
        <w:t xml:space="preserve"> f</w:t>
      </w:r>
      <w:r w:rsidR="00310447" w:rsidRPr="00E2715E">
        <w:rPr>
          <w:rFonts w:ascii="Times New Roman" w:eastAsia="Times New Roman" w:hAnsi="Times New Roman" w:cs="Times New Roman"/>
          <w:bCs/>
          <w:lang w:eastAsia="hr-HR"/>
        </w:rPr>
        <w:t xml:space="preserve">. </w:t>
      </w:r>
      <w:r w:rsidR="00AD4853" w:rsidRPr="00E2715E">
        <w:rPr>
          <w:rFonts w:ascii="Times New Roman" w:eastAsia="Times New Roman" w:hAnsi="Times New Roman" w:cs="Times New Roman"/>
          <w:bCs/>
          <w:lang w:eastAsia="hr-HR"/>
        </w:rPr>
        <w:t>i g. -</w:t>
      </w:r>
      <w:r w:rsidR="00310447" w:rsidRPr="00E2715E">
        <w:rPr>
          <w:rFonts w:ascii="Times New Roman" w:eastAsia="Times New Roman" w:hAnsi="Times New Roman" w:cs="Times New Roman"/>
          <w:bCs/>
          <w:lang w:eastAsia="hr-HR"/>
        </w:rPr>
        <w:t xml:space="preserve"> </w:t>
      </w:r>
      <w:r w:rsidR="00D15E4F" w:rsidRPr="00E2715E">
        <w:rPr>
          <w:rFonts w:ascii="Times New Roman" w:eastAsia="Times New Roman" w:hAnsi="Times New Roman" w:cs="Times New Roman"/>
          <w:bCs/>
          <w:lang w:eastAsia="hr-HR"/>
        </w:rPr>
        <w:t>presliku ugovora o radu ili rješenja o rasporedu ili potvrdu poslodavca (svi navedeni dokumenti moraju sadržavati vrstu poslova koju je obavljao, vrstu stručne spreme tih poslova i vremenska razdoblja u kojima je kandidat obavljao navedene poslove, a koja su evidentirana u matičnoj evidenciji Hrvatskog zavoda za mirovinsko osiguranje)</w:t>
      </w:r>
    </w:p>
    <w:p w14:paraId="067EF975" w14:textId="577AD453" w:rsidR="00EA6824" w:rsidRPr="00E2715E" w:rsidRDefault="00EA6824" w:rsidP="009B292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067D3D94" w:rsidR="00014CAC" w:rsidRDefault="00014CAC" w:rsidP="00FA4415">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CD4595">
        <w:rPr>
          <w:rFonts w:ascii="Times New Roman" w:eastAsia="Times New Roman" w:hAnsi="Times New Roman" w:cs="Times New Roman"/>
          <w:bCs/>
          <w:lang w:eastAsia="hr-HR"/>
        </w:rPr>
        <w:t>9</w:t>
      </w:r>
      <w:r w:rsidR="00697718" w:rsidRPr="001D025B">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7C22DC89" w14:textId="3338C206" w:rsidR="00731629" w:rsidRPr="00731629" w:rsidRDefault="00731629" w:rsidP="00731629">
      <w:pPr>
        <w:pStyle w:val="ListParagraph"/>
        <w:numPr>
          <w:ilvl w:val="1"/>
          <w:numId w:val="18"/>
        </w:numPr>
        <w:rPr>
          <w:rFonts w:ascii="Times New Roman" w:eastAsia="Times New Roman" w:hAnsi="Times New Roman" w:cs="Times New Roman"/>
          <w:bCs/>
          <w:lang w:eastAsia="hr-HR"/>
        </w:rPr>
      </w:pPr>
      <w:r w:rsidRPr="00731629">
        <w:rPr>
          <w:rFonts w:ascii="Times New Roman" w:eastAsia="Times New Roman" w:hAnsi="Times New Roman" w:cs="Times New Roman"/>
          <w:bCs/>
          <w:lang w:eastAsia="hr-HR"/>
        </w:rPr>
        <w:t xml:space="preserve">dokaz o poznavanju </w:t>
      </w:r>
      <w:r>
        <w:rPr>
          <w:rFonts w:ascii="Times New Roman" w:eastAsia="Times New Roman" w:hAnsi="Times New Roman" w:cs="Times New Roman"/>
          <w:bCs/>
          <w:lang w:eastAsia="hr-HR"/>
        </w:rPr>
        <w:t xml:space="preserve">njemačkog ili </w:t>
      </w:r>
      <w:r w:rsidRPr="00731629">
        <w:rPr>
          <w:rFonts w:ascii="Times New Roman" w:eastAsia="Times New Roman" w:hAnsi="Times New Roman" w:cs="Times New Roman"/>
          <w:bCs/>
          <w:lang w:eastAsia="hr-HR"/>
        </w:rPr>
        <w:t>engleskog jezika u govoru i pismu (preslika svjedodžbe, uvjerenja, indeksa, potvrde i sl. ili vlastoručno potpisana izjava kandidata)</w:t>
      </w:r>
    </w:p>
    <w:p w14:paraId="1081DE57" w14:textId="2CB2F644" w:rsidR="00EA6824" w:rsidRPr="00DA6A57" w:rsidRDefault="00952156" w:rsidP="00FA4415">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*Ako je kvalifikacija odnosno stručna sprema i struka stečena u inozemstvu, potrebno je uz diplomu priložiti Rješenje o priznavanju inozemne visokoškolske kvalifikacije izdane od ovlaštene institucije u RH.</w:t>
      </w:r>
    </w:p>
    <w:p w14:paraId="418B0950" w14:textId="77777777" w:rsidR="00EA6824" w:rsidRPr="00DA6A57" w:rsidRDefault="00EA6824" w:rsidP="00FA4415">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FA4415">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FA4415">
      <w:pPr>
        <w:pStyle w:val="NoSpacing"/>
        <w:rPr>
          <w:rFonts w:ascii="Times New Roman" w:hAnsi="Times New Roman" w:cs="Times New Roman"/>
          <w:lang w:eastAsia="hr-HR"/>
        </w:rPr>
      </w:pPr>
    </w:p>
    <w:p w14:paraId="5D0370B0" w14:textId="77777777" w:rsidR="00785C93" w:rsidRPr="00235456" w:rsidRDefault="00785C93" w:rsidP="00785C93">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6E017601" w14:textId="5C6CDEF9" w:rsidR="0070063C" w:rsidRDefault="00372CFF" w:rsidP="00372CFF">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0070063C" w:rsidRPr="00994AD9">
          <w:rPr>
            <w:rStyle w:val="Hyperlink"/>
            <w:rFonts w:ascii="Times New Roman" w:hAnsi="Times New Roman" w:cs="Times New Roman"/>
            <w:lang w:eastAsia="hr-HR"/>
          </w:rPr>
          <w:t>https://branitelji.gov.hr/zaposljavanje-843/843</w:t>
        </w:r>
      </w:hyperlink>
    </w:p>
    <w:p w14:paraId="685FD703" w14:textId="77777777" w:rsidR="009013D6" w:rsidRDefault="009013D6" w:rsidP="00FA4415">
      <w:pPr>
        <w:pStyle w:val="NoSpacing"/>
        <w:ind w:firstLine="708"/>
        <w:jc w:val="both"/>
        <w:rPr>
          <w:rFonts w:ascii="Times New Roman" w:hAnsi="Times New Roman" w:cs="Times New Roman"/>
          <w:lang w:eastAsia="hr-HR"/>
        </w:rPr>
      </w:pPr>
    </w:p>
    <w:p w14:paraId="3FC87544" w14:textId="77777777" w:rsidR="00EA6824" w:rsidRPr="00DA6A57" w:rsidRDefault="00EA6824" w:rsidP="00FA4415">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lastRenderedPageBreak/>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FA4415">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C707D48" w14:textId="195E07EA" w:rsidR="00EA6824" w:rsidRPr="00AD2050" w:rsidRDefault="00EA6824" w:rsidP="00FA4415">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Uvjerenje o zdravstvenoj sposobnosti dostavlja izabrani kandidat </w:t>
      </w:r>
      <w:r w:rsidR="00B244E3">
        <w:rPr>
          <w:rFonts w:ascii="Times New Roman" w:hAnsi="Times New Roman" w:cs="Times New Roman"/>
          <w:lang w:eastAsia="hr-HR"/>
        </w:rPr>
        <w:t xml:space="preserve">po </w:t>
      </w:r>
      <w:r w:rsidR="000D79E2">
        <w:rPr>
          <w:rFonts w:ascii="Times New Roman" w:hAnsi="Times New Roman" w:cs="Times New Roman"/>
          <w:lang w:eastAsia="hr-HR"/>
        </w:rPr>
        <w:t>obavijesti o izboru</w:t>
      </w:r>
      <w:r w:rsidR="00FB04AB">
        <w:rPr>
          <w:rFonts w:ascii="Times New Roman" w:hAnsi="Times New Roman" w:cs="Times New Roman"/>
          <w:lang w:eastAsia="hr-HR"/>
        </w:rPr>
        <w:t>.</w:t>
      </w:r>
    </w:p>
    <w:p w14:paraId="4282F757" w14:textId="77777777" w:rsidR="00AD2050" w:rsidRDefault="00AD2050" w:rsidP="00FA4415">
      <w:pPr>
        <w:spacing w:after="0" w:line="240" w:lineRule="auto"/>
        <w:ind w:firstLine="708"/>
        <w:jc w:val="both"/>
        <w:rPr>
          <w:rFonts w:ascii="Times New Roman" w:eastAsia="Times New Roman" w:hAnsi="Times New Roman" w:cs="Times New Roman"/>
          <w:lang w:eastAsia="hr-HR"/>
        </w:rPr>
      </w:pPr>
    </w:p>
    <w:p w14:paraId="3557A9AF"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FA4415">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4B1372A4" w14:textId="7A72E08C" w:rsidR="00EA6824" w:rsidRPr="00DA6A57" w:rsidRDefault="00EA6824" w:rsidP="00FA4415">
      <w:pPr>
        <w:spacing w:before="100" w:beforeAutospacing="1" w:after="100" w:afterAutospacing="1"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color w:val="000000"/>
          <w:lang w:eastAsia="hr-HR"/>
        </w:rPr>
        <w:t xml:space="preserve">Prijave na natječaj s dokazima o ispunjavanju uvjeta podnose se </w:t>
      </w:r>
      <w:r w:rsidR="009013D6">
        <w:rPr>
          <w:rFonts w:ascii="Times New Roman" w:eastAsia="Times New Roman" w:hAnsi="Times New Roman" w:cs="Times New Roman"/>
          <w:color w:val="000000"/>
          <w:lang w:eastAsia="hr-HR"/>
        </w:rPr>
        <w:t xml:space="preserve">preporučeno </w:t>
      </w:r>
      <w:r w:rsidRPr="00DA6A57">
        <w:rPr>
          <w:rFonts w:ascii="Times New Roman" w:eastAsia="Times New Roman" w:hAnsi="Times New Roman" w:cs="Times New Roman"/>
          <w:color w:val="000000"/>
          <w:lang w:eastAsia="hr-HR"/>
        </w:rPr>
        <w:t>na adresu: Grad Karlovac, Povjerenstvo za provedbu natječaja za radno mjesto:</w:t>
      </w:r>
      <w:r w:rsidR="00D83F46">
        <w:rPr>
          <w:rFonts w:ascii="Times New Roman" w:eastAsia="Times New Roman" w:hAnsi="Times New Roman" w:cs="Times New Roman"/>
          <w:color w:val="000000"/>
          <w:lang w:eastAsia="hr-HR"/>
        </w:rPr>
        <w:t xml:space="preserve"> </w:t>
      </w:r>
      <w:r w:rsidR="003F23AA" w:rsidRPr="003F23AA">
        <w:rPr>
          <w:rFonts w:ascii="Times New Roman" w:eastAsia="Times New Roman" w:hAnsi="Times New Roman" w:cs="Times New Roman"/>
          <w:b/>
          <w:bCs/>
          <w:color w:val="000000"/>
          <w:lang w:eastAsia="hr-HR"/>
        </w:rPr>
        <w:t>vježbenik -</w:t>
      </w:r>
      <w:r w:rsidR="003F23AA">
        <w:rPr>
          <w:rFonts w:ascii="Times New Roman" w:eastAsia="Times New Roman" w:hAnsi="Times New Roman" w:cs="Times New Roman"/>
          <w:color w:val="000000"/>
          <w:lang w:eastAsia="hr-HR"/>
        </w:rPr>
        <w:t xml:space="preserve"> </w:t>
      </w:r>
      <w:r w:rsidR="00DA6A57" w:rsidRPr="00DA6A57">
        <w:rPr>
          <w:rFonts w:ascii="Times New Roman" w:eastAsia="Times New Roman" w:hAnsi="Times New Roman" w:cs="Times New Roman"/>
          <w:b/>
          <w:lang w:eastAsia="hr-HR"/>
        </w:rPr>
        <w:t xml:space="preserve">viši stručni suradnik za </w:t>
      </w:r>
      <w:r w:rsidR="0046476E">
        <w:rPr>
          <w:rFonts w:ascii="Times New Roman" w:eastAsia="Times New Roman" w:hAnsi="Times New Roman" w:cs="Times New Roman"/>
          <w:b/>
          <w:lang w:eastAsia="hr-HR"/>
        </w:rPr>
        <w:t>poslove ureda gradonačelnika</w:t>
      </w:r>
      <w:r w:rsidRPr="00DA6A57">
        <w:rPr>
          <w:rFonts w:ascii="Times New Roman" w:eastAsia="Times New Roman" w:hAnsi="Times New Roman" w:cs="Times New Roman"/>
          <w:b/>
          <w:color w:val="000000"/>
          <w:lang w:eastAsia="hr-HR"/>
        </w:rPr>
        <w:t xml:space="preserve">, </w:t>
      </w:r>
      <w:proofErr w:type="spellStart"/>
      <w:r w:rsidRPr="00DA6A57">
        <w:rPr>
          <w:rFonts w:ascii="Times New Roman" w:eastAsia="Times New Roman" w:hAnsi="Times New Roman" w:cs="Times New Roman"/>
          <w:color w:val="000000"/>
          <w:lang w:eastAsia="hr-HR"/>
        </w:rPr>
        <w:t>Banjavčićeva</w:t>
      </w:r>
      <w:proofErr w:type="spellEnd"/>
      <w:r w:rsidRPr="00DA6A57">
        <w:rPr>
          <w:rFonts w:ascii="Times New Roman" w:eastAsia="Times New Roman" w:hAnsi="Times New Roman" w:cs="Times New Roman"/>
          <w:color w:val="000000"/>
          <w:lang w:eastAsia="hr-HR"/>
        </w:rPr>
        <w:t xml:space="preserve"> 9, 47000 Karlovac, u roku od </w:t>
      </w:r>
      <w:r w:rsidR="00E16552">
        <w:rPr>
          <w:rFonts w:ascii="Times New Roman" w:eastAsia="Times New Roman" w:hAnsi="Times New Roman" w:cs="Times New Roman"/>
          <w:color w:val="000000"/>
          <w:lang w:eastAsia="hr-HR"/>
        </w:rPr>
        <w:t>8</w:t>
      </w:r>
      <w:r w:rsidRPr="00DA6A57">
        <w:rPr>
          <w:rFonts w:ascii="Times New Roman" w:eastAsia="Times New Roman" w:hAnsi="Times New Roman" w:cs="Times New Roman"/>
          <w:color w:val="000000"/>
          <w:lang w:eastAsia="hr-HR"/>
        </w:rPr>
        <w:t xml:space="preserve"> dana od dana objave natječaja u „Narodnim novinama“. </w:t>
      </w:r>
      <w:r w:rsidRPr="00DA6A57">
        <w:rPr>
          <w:rFonts w:ascii="Times New Roman" w:eastAsia="Times New Roman" w:hAnsi="Times New Roman" w:cs="Times New Roman"/>
          <w:lang w:eastAsia="hr-HR"/>
        </w:rPr>
        <w:t xml:space="preserve">Prijave se mogu dostaviti i neposredno, u pisarnicu Grada Karlovca na adresi </w:t>
      </w:r>
      <w:proofErr w:type="spellStart"/>
      <w:r w:rsidRPr="00DA6A57">
        <w:rPr>
          <w:rFonts w:ascii="Times New Roman" w:eastAsia="Times New Roman" w:hAnsi="Times New Roman" w:cs="Times New Roman"/>
          <w:lang w:eastAsia="hr-HR"/>
        </w:rPr>
        <w:t>Banjavčićeva</w:t>
      </w:r>
      <w:proofErr w:type="spellEnd"/>
      <w:r w:rsidRPr="00DA6A57">
        <w:rPr>
          <w:rFonts w:ascii="Times New Roman" w:eastAsia="Times New Roman" w:hAnsi="Times New Roman" w:cs="Times New Roman"/>
          <w:lang w:eastAsia="hr-HR"/>
        </w:rPr>
        <w:t xml:space="preserve"> 9, Karlovac.</w:t>
      </w:r>
    </w:p>
    <w:p w14:paraId="4421D4CB" w14:textId="77777777" w:rsidR="00EA6824" w:rsidRPr="00DA6A57" w:rsidRDefault="00EA6824" w:rsidP="00FA4415">
      <w:pPr>
        <w:spacing w:after="0" w:line="240" w:lineRule="auto"/>
        <w:ind w:firstLine="708"/>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FA4415">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FA4415">
      <w:pPr>
        <w:spacing w:after="0" w:line="240" w:lineRule="auto"/>
        <w:jc w:val="both"/>
        <w:rPr>
          <w:rFonts w:ascii="Times New Roman" w:eastAsia="Times New Roman" w:hAnsi="Times New Roman" w:cs="Times New Roman"/>
          <w:lang w:eastAsia="hr-HR"/>
        </w:rPr>
      </w:pPr>
    </w:p>
    <w:p w14:paraId="38E41198" w14:textId="5893D5A0" w:rsidR="00EA6824" w:rsidRPr="00DA6A57" w:rsidRDefault="00EA6824" w:rsidP="00FA4415">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Pr="00DA6A57">
        <w:rPr>
          <w:rFonts w:ascii="Times New Roman" w:eastAsia="Times New Roman" w:hAnsi="Times New Roman" w:cs="Times New Roman"/>
          <w:b/>
          <w:lang w:eastAsia="hr-HR"/>
        </w:rPr>
        <w:t>PROČELNI</w:t>
      </w:r>
      <w:r w:rsidR="00FB04AB">
        <w:rPr>
          <w:rFonts w:ascii="Times New Roman" w:eastAsia="Times New Roman" w:hAnsi="Times New Roman" w:cs="Times New Roman"/>
          <w:b/>
          <w:lang w:eastAsia="hr-HR"/>
        </w:rPr>
        <w:t>K</w:t>
      </w:r>
    </w:p>
    <w:p w14:paraId="2083C824" w14:textId="58816CC5" w:rsidR="00A663BE" w:rsidRPr="00DA6A57" w:rsidRDefault="00EA6824" w:rsidP="00FA4415">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FB04AB">
        <w:rPr>
          <w:rFonts w:ascii="Times New Roman" w:eastAsia="Times New Roman" w:hAnsi="Times New Roman" w:cs="Times New Roman"/>
          <w:b/>
          <w:lang w:eastAsia="hr-HR"/>
        </w:rPr>
        <w:t>Stje</w:t>
      </w:r>
      <w:r w:rsidR="0046476E">
        <w:rPr>
          <w:rFonts w:ascii="Times New Roman" w:eastAsia="Times New Roman" w:hAnsi="Times New Roman" w:cs="Times New Roman"/>
          <w:b/>
          <w:lang w:eastAsia="hr-HR"/>
        </w:rPr>
        <w:t xml:space="preserve">pan Mrežar, </w:t>
      </w:r>
      <w:proofErr w:type="spellStart"/>
      <w:r w:rsidR="0046476E">
        <w:rPr>
          <w:rFonts w:ascii="Times New Roman" w:eastAsia="Times New Roman" w:hAnsi="Times New Roman" w:cs="Times New Roman"/>
          <w:b/>
          <w:lang w:eastAsia="hr-HR"/>
        </w:rPr>
        <w:t>dipl.oec</w:t>
      </w:r>
      <w:proofErr w:type="spellEnd"/>
      <w:r w:rsidR="0046476E">
        <w:rPr>
          <w:rFonts w:ascii="Times New Roman" w:eastAsia="Times New Roman" w:hAnsi="Times New Roman" w:cs="Times New Roman"/>
          <w:b/>
          <w:lang w:eastAsia="hr-HR"/>
        </w:rPr>
        <w:t>.</w:t>
      </w:r>
    </w:p>
    <w:p w14:paraId="7AA1D156" w14:textId="77777777" w:rsidR="00A86387" w:rsidRPr="00DA6A57" w:rsidRDefault="00A86387" w:rsidP="00FA4415">
      <w:pPr>
        <w:spacing w:after="0" w:line="240" w:lineRule="auto"/>
        <w:jc w:val="center"/>
        <w:rPr>
          <w:rFonts w:ascii="Times New Roman" w:eastAsia="Times New Roman" w:hAnsi="Times New Roman" w:cs="Times New Roman"/>
          <w:b/>
          <w:lang w:eastAsia="hr-HR"/>
        </w:rPr>
      </w:pPr>
    </w:p>
    <w:p w14:paraId="2CE8BC4A" w14:textId="77777777" w:rsidR="00A86387" w:rsidRPr="00DA6A57" w:rsidRDefault="00A86387" w:rsidP="00FA4415">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FA4415">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FA4415">
      <w:pPr>
        <w:spacing w:after="0" w:line="240" w:lineRule="auto"/>
        <w:jc w:val="center"/>
        <w:rPr>
          <w:rFonts w:ascii="Times New Roman" w:eastAsia="Times New Roman" w:hAnsi="Times New Roman" w:cs="Times New Roman"/>
          <w:b/>
          <w:lang w:eastAsia="hr-HR"/>
        </w:rPr>
      </w:pPr>
    </w:p>
    <w:p w14:paraId="1DBD4020" w14:textId="185BC064" w:rsidR="00A86387" w:rsidRDefault="00A86387" w:rsidP="00FA4415">
      <w:pPr>
        <w:spacing w:after="0" w:line="240" w:lineRule="auto"/>
        <w:jc w:val="center"/>
        <w:rPr>
          <w:rFonts w:ascii="Times New Roman" w:eastAsia="Times New Roman" w:hAnsi="Times New Roman" w:cs="Times New Roman"/>
          <w:b/>
          <w:lang w:eastAsia="hr-HR"/>
        </w:rPr>
      </w:pPr>
    </w:p>
    <w:p w14:paraId="12F06FA8" w14:textId="77777777" w:rsidR="0031411C" w:rsidRPr="00DA6A57" w:rsidRDefault="0031411C" w:rsidP="00FA4415">
      <w:pPr>
        <w:spacing w:after="0" w:line="240" w:lineRule="auto"/>
        <w:jc w:val="center"/>
        <w:rPr>
          <w:rFonts w:ascii="Times New Roman" w:eastAsia="Times New Roman" w:hAnsi="Times New Roman" w:cs="Times New Roman"/>
          <w:b/>
          <w:lang w:eastAsia="hr-HR"/>
        </w:rPr>
      </w:pPr>
    </w:p>
    <w:sectPr w:rsidR="0031411C" w:rsidRPr="00DA6A57" w:rsidSect="00B94E5B">
      <w:headerReference w:type="first" r:id="rId13"/>
      <w:footerReference w:type="first" r:id="rId14"/>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690C3" w14:textId="77777777" w:rsidR="004C53BD" w:rsidRDefault="004C53BD" w:rsidP="00883CD4">
      <w:pPr>
        <w:spacing w:after="0" w:line="240" w:lineRule="auto"/>
      </w:pPr>
      <w:r>
        <w:separator/>
      </w:r>
    </w:p>
  </w:endnote>
  <w:endnote w:type="continuationSeparator" w:id="0">
    <w:p w14:paraId="232B334D" w14:textId="77777777" w:rsidR="004C53BD" w:rsidRDefault="004C53BD"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BD75" w14:textId="412929DB" w:rsidR="00B94E5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10063">
      <w:rPr>
        <w:rFonts w:ascii="Times New Roman" w:hAnsi="Times New Roman" w:cs="Times New Roman"/>
        <w:sz w:val="18"/>
        <w:szCs w:val="18"/>
      </w:rPr>
      <w:t>Ured gradonačelnika</w:t>
    </w:r>
    <w:r w:rsidR="00343185">
      <w:rPr>
        <w:rFonts w:ascii="Times New Roman" w:hAnsi="Times New Roman" w:cs="Times New Roman"/>
        <w:sz w:val="18"/>
        <w:szCs w:val="18"/>
      </w:rPr>
      <w:t>,</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15E7177C" w14:textId="38A6D0C0" w:rsidR="00B94E5B" w:rsidRPr="008D78A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343185">
      <w:rPr>
        <w:rFonts w:ascii="Times New Roman" w:hAnsi="Times New Roman" w:cs="Times New Roman"/>
        <w:sz w:val="18"/>
        <w:szCs w:val="18"/>
      </w:rPr>
      <w:t>1</w:t>
    </w:r>
    <w:r w:rsidR="00C10063">
      <w:rPr>
        <w:rFonts w:ascii="Times New Roman" w:hAnsi="Times New Roman" w:cs="Times New Roman"/>
        <w:sz w:val="18"/>
        <w:szCs w:val="18"/>
      </w:rPr>
      <w:t>9</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C8416D">
      <w:rPr>
        <w:rFonts w:ascii="Times New Roman" w:hAnsi="Times New Roman" w:cs="Times New Roman"/>
        <w:sz w:val="18"/>
        <w:szCs w:val="18"/>
      </w:rPr>
      <w:t>28</w:t>
    </w:r>
    <w:r w:rsidR="009013D6">
      <w:rPr>
        <w:rFonts w:ascii="Times New Roman" w:hAnsi="Times New Roman" w:cs="Times New Roman"/>
        <w:sz w:val="18"/>
        <w:szCs w:val="18"/>
      </w:rPr>
      <w:t xml:space="preserve"> </w:t>
    </w:r>
    <w:r w:rsidR="00C10063">
      <w:rPr>
        <w:rFonts w:ascii="Times New Roman" w:hAnsi="Times New Roman" w:cs="Times New Roman"/>
        <w:sz w:val="18"/>
        <w:szCs w:val="18"/>
      </w:rPr>
      <w:t>207</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E16D7" w14:textId="77777777" w:rsidR="004C53BD" w:rsidRDefault="004C53BD" w:rsidP="00883CD4">
      <w:pPr>
        <w:spacing w:after="0" w:line="240" w:lineRule="auto"/>
      </w:pPr>
      <w:r>
        <w:separator/>
      </w:r>
    </w:p>
  </w:footnote>
  <w:footnote w:type="continuationSeparator" w:id="0">
    <w:p w14:paraId="076AF988" w14:textId="77777777" w:rsidR="004C53BD" w:rsidRDefault="004C53BD"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4"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2"/>
  </w:num>
  <w:num w:numId="5">
    <w:abstractNumId w:val="0"/>
  </w:num>
  <w:num w:numId="6">
    <w:abstractNumId w:val="16"/>
  </w:num>
  <w:num w:numId="7">
    <w:abstractNumId w:val="10"/>
  </w:num>
  <w:num w:numId="8">
    <w:abstractNumId w:val="7"/>
  </w:num>
  <w:num w:numId="9">
    <w:abstractNumId w:val="1"/>
  </w:num>
  <w:num w:numId="10">
    <w:abstractNumId w:val="11"/>
  </w:num>
  <w:num w:numId="11">
    <w:abstractNumId w:val="14"/>
  </w:num>
  <w:num w:numId="12">
    <w:abstractNumId w:val="15"/>
  </w:num>
  <w:num w:numId="13">
    <w:abstractNumId w:val="13"/>
  </w:num>
  <w:num w:numId="14">
    <w:abstractNumId w:val="12"/>
  </w:num>
  <w:num w:numId="15">
    <w:abstractNumId w:val="6"/>
  </w:num>
  <w:num w:numId="16">
    <w:abstractNumId w:val="18"/>
  </w:num>
  <w:num w:numId="17">
    <w:abstractNumId w:val="17"/>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8BD"/>
    <w:rsid w:val="000402DC"/>
    <w:rsid w:val="00040964"/>
    <w:rsid w:val="00042A3A"/>
    <w:rsid w:val="00043319"/>
    <w:rsid w:val="00044E2C"/>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842"/>
    <w:rsid w:val="0008382D"/>
    <w:rsid w:val="00083AD8"/>
    <w:rsid w:val="00085C93"/>
    <w:rsid w:val="000861F0"/>
    <w:rsid w:val="000866F3"/>
    <w:rsid w:val="0008786F"/>
    <w:rsid w:val="00093511"/>
    <w:rsid w:val="00093793"/>
    <w:rsid w:val="0009405A"/>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ED3"/>
    <w:rsid w:val="000C2B25"/>
    <w:rsid w:val="000C2D3C"/>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32C6"/>
    <w:rsid w:val="000E67F5"/>
    <w:rsid w:val="000F2F32"/>
    <w:rsid w:val="000F315D"/>
    <w:rsid w:val="000F4243"/>
    <w:rsid w:val="000F5A1A"/>
    <w:rsid w:val="000F6435"/>
    <w:rsid w:val="000F6A63"/>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07EF"/>
    <w:rsid w:val="001B3032"/>
    <w:rsid w:val="001C3CEB"/>
    <w:rsid w:val="001C5A5C"/>
    <w:rsid w:val="001C5E26"/>
    <w:rsid w:val="001C6E34"/>
    <w:rsid w:val="001C7EDE"/>
    <w:rsid w:val="001D136B"/>
    <w:rsid w:val="001D1418"/>
    <w:rsid w:val="001D1F3B"/>
    <w:rsid w:val="001D2674"/>
    <w:rsid w:val="001D43C2"/>
    <w:rsid w:val="001D625C"/>
    <w:rsid w:val="001D66F3"/>
    <w:rsid w:val="001D6857"/>
    <w:rsid w:val="001E4940"/>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87211"/>
    <w:rsid w:val="00291948"/>
    <w:rsid w:val="0029488E"/>
    <w:rsid w:val="00294F04"/>
    <w:rsid w:val="00297174"/>
    <w:rsid w:val="00297418"/>
    <w:rsid w:val="002A01FE"/>
    <w:rsid w:val="002A0C8E"/>
    <w:rsid w:val="002A24DE"/>
    <w:rsid w:val="002A25E5"/>
    <w:rsid w:val="002A26D6"/>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11C"/>
    <w:rsid w:val="003146A2"/>
    <w:rsid w:val="00314DC0"/>
    <w:rsid w:val="00316645"/>
    <w:rsid w:val="00316D86"/>
    <w:rsid w:val="00316DBE"/>
    <w:rsid w:val="003178D1"/>
    <w:rsid w:val="003203B2"/>
    <w:rsid w:val="00321EFB"/>
    <w:rsid w:val="00327A63"/>
    <w:rsid w:val="00331148"/>
    <w:rsid w:val="00331277"/>
    <w:rsid w:val="00332BF1"/>
    <w:rsid w:val="00333688"/>
    <w:rsid w:val="0033371E"/>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72CFF"/>
    <w:rsid w:val="00380CE2"/>
    <w:rsid w:val="003844ED"/>
    <w:rsid w:val="00384901"/>
    <w:rsid w:val="00385DF1"/>
    <w:rsid w:val="00386B05"/>
    <w:rsid w:val="003873EE"/>
    <w:rsid w:val="003909B3"/>
    <w:rsid w:val="00391FDE"/>
    <w:rsid w:val="003948AD"/>
    <w:rsid w:val="003948C1"/>
    <w:rsid w:val="00394A48"/>
    <w:rsid w:val="00395482"/>
    <w:rsid w:val="003A03C1"/>
    <w:rsid w:val="003A39A4"/>
    <w:rsid w:val="003A4DE4"/>
    <w:rsid w:val="003B27C1"/>
    <w:rsid w:val="003B28F4"/>
    <w:rsid w:val="003B3E14"/>
    <w:rsid w:val="003B7024"/>
    <w:rsid w:val="003C2D7A"/>
    <w:rsid w:val="003C39FB"/>
    <w:rsid w:val="003C435F"/>
    <w:rsid w:val="003C5586"/>
    <w:rsid w:val="003C6B04"/>
    <w:rsid w:val="003C7EF7"/>
    <w:rsid w:val="003D0631"/>
    <w:rsid w:val="003D1178"/>
    <w:rsid w:val="003D1FEC"/>
    <w:rsid w:val="003D26E4"/>
    <w:rsid w:val="003D4DD8"/>
    <w:rsid w:val="003D6F9C"/>
    <w:rsid w:val="003E0176"/>
    <w:rsid w:val="003E3958"/>
    <w:rsid w:val="003E423A"/>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277B8"/>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574D2"/>
    <w:rsid w:val="00460260"/>
    <w:rsid w:val="00462101"/>
    <w:rsid w:val="0046476E"/>
    <w:rsid w:val="00466272"/>
    <w:rsid w:val="00470F69"/>
    <w:rsid w:val="00470FCA"/>
    <w:rsid w:val="00477FEC"/>
    <w:rsid w:val="00480BB0"/>
    <w:rsid w:val="0048429F"/>
    <w:rsid w:val="00484A07"/>
    <w:rsid w:val="00484E3C"/>
    <w:rsid w:val="00486AC8"/>
    <w:rsid w:val="00487AB0"/>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C1336"/>
    <w:rsid w:val="004C4FFA"/>
    <w:rsid w:val="004C53BD"/>
    <w:rsid w:val="004C60C7"/>
    <w:rsid w:val="004C619B"/>
    <w:rsid w:val="004C746F"/>
    <w:rsid w:val="004D1971"/>
    <w:rsid w:val="004D3160"/>
    <w:rsid w:val="004D438D"/>
    <w:rsid w:val="004D4A2E"/>
    <w:rsid w:val="004D7C27"/>
    <w:rsid w:val="004E2370"/>
    <w:rsid w:val="004E409F"/>
    <w:rsid w:val="004E47BC"/>
    <w:rsid w:val="004E5B76"/>
    <w:rsid w:val="004E68F4"/>
    <w:rsid w:val="004F1314"/>
    <w:rsid w:val="004F32F6"/>
    <w:rsid w:val="004F4BFE"/>
    <w:rsid w:val="004F4F22"/>
    <w:rsid w:val="004F548E"/>
    <w:rsid w:val="004F5DDD"/>
    <w:rsid w:val="004F5E82"/>
    <w:rsid w:val="004F62AB"/>
    <w:rsid w:val="004F75E9"/>
    <w:rsid w:val="00500256"/>
    <w:rsid w:val="0050135D"/>
    <w:rsid w:val="00501D23"/>
    <w:rsid w:val="00502537"/>
    <w:rsid w:val="00502C04"/>
    <w:rsid w:val="0050345D"/>
    <w:rsid w:val="00506C60"/>
    <w:rsid w:val="00507F3E"/>
    <w:rsid w:val="005116B5"/>
    <w:rsid w:val="00513C4F"/>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867"/>
    <w:rsid w:val="005C6D02"/>
    <w:rsid w:val="005C7729"/>
    <w:rsid w:val="005D0639"/>
    <w:rsid w:val="005D0BC1"/>
    <w:rsid w:val="005D1CA9"/>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3D0"/>
    <w:rsid w:val="0061178D"/>
    <w:rsid w:val="00613614"/>
    <w:rsid w:val="00613BE7"/>
    <w:rsid w:val="006140B3"/>
    <w:rsid w:val="00614EAE"/>
    <w:rsid w:val="00615418"/>
    <w:rsid w:val="0061733E"/>
    <w:rsid w:val="00617B6B"/>
    <w:rsid w:val="00620FD2"/>
    <w:rsid w:val="00621A9D"/>
    <w:rsid w:val="00621CD7"/>
    <w:rsid w:val="0062209A"/>
    <w:rsid w:val="00622332"/>
    <w:rsid w:val="00623A23"/>
    <w:rsid w:val="00623DAA"/>
    <w:rsid w:val="00624A2B"/>
    <w:rsid w:val="006253BC"/>
    <w:rsid w:val="00625651"/>
    <w:rsid w:val="006265F6"/>
    <w:rsid w:val="00626FB1"/>
    <w:rsid w:val="006276BA"/>
    <w:rsid w:val="00632961"/>
    <w:rsid w:val="00641934"/>
    <w:rsid w:val="00642278"/>
    <w:rsid w:val="006425A8"/>
    <w:rsid w:val="00644F48"/>
    <w:rsid w:val="006468DC"/>
    <w:rsid w:val="00647443"/>
    <w:rsid w:val="00650747"/>
    <w:rsid w:val="0065336B"/>
    <w:rsid w:val="006551BA"/>
    <w:rsid w:val="00656971"/>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2835"/>
    <w:rsid w:val="006929E4"/>
    <w:rsid w:val="00692C73"/>
    <w:rsid w:val="0069326C"/>
    <w:rsid w:val="00695BEE"/>
    <w:rsid w:val="00697718"/>
    <w:rsid w:val="006A70FC"/>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D92"/>
    <w:rsid w:val="006F6AC6"/>
    <w:rsid w:val="006F6E5A"/>
    <w:rsid w:val="006F6F30"/>
    <w:rsid w:val="006F7371"/>
    <w:rsid w:val="006F756F"/>
    <w:rsid w:val="0070063C"/>
    <w:rsid w:val="007010A1"/>
    <w:rsid w:val="007012B1"/>
    <w:rsid w:val="007028AA"/>
    <w:rsid w:val="00704A74"/>
    <w:rsid w:val="0071222E"/>
    <w:rsid w:val="00712914"/>
    <w:rsid w:val="007131F7"/>
    <w:rsid w:val="00713735"/>
    <w:rsid w:val="00713E99"/>
    <w:rsid w:val="0071484B"/>
    <w:rsid w:val="00715184"/>
    <w:rsid w:val="00717B73"/>
    <w:rsid w:val="007224C1"/>
    <w:rsid w:val="007242A5"/>
    <w:rsid w:val="00725494"/>
    <w:rsid w:val="0072558B"/>
    <w:rsid w:val="007259B0"/>
    <w:rsid w:val="007277AA"/>
    <w:rsid w:val="00731629"/>
    <w:rsid w:val="007317B5"/>
    <w:rsid w:val="00736859"/>
    <w:rsid w:val="00740180"/>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64E5"/>
    <w:rsid w:val="00777569"/>
    <w:rsid w:val="00780338"/>
    <w:rsid w:val="00783488"/>
    <w:rsid w:val="00783A4A"/>
    <w:rsid w:val="00783D56"/>
    <w:rsid w:val="007848BC"/>
    <w:rsid w:val="00785C93"/>
    <w:rsid w:val="00791F65"/>
    <w:rsid w:val="007922EF"/>
    <w:rsid w:val="007929D9"/>
    <w:rsid w:val="007933B1"/>
    <w:rsid w:val="00794233"/>
    <w:rsid w:val="0079606C"/>
    <w:rsid w:val="00797718"/>
    <w:rsid w:val="00797782"/>
    <w:rsid w:val="007A0CB2"/>
    <w:rsid w:val="007A11C6"/>
    <w:rsid w:val="007A1D57"/>
    <w:rsid w:val="007A1DAF"/>
    <w:rsid w:val="007A208E"/>
    <w:rsid w:val="007A36DD"/>
    <w:rsid w:val="007A5E9C"/>
    <w:rsid w:val="007A6630"/>
    <w:rsid w:val="007B00DA"/>
    <w:rsid w:val="007B28CB"/>
    <w:rsid w:val="007B2D14"/>
    <w:rsid w:val="007B64A8"/>
    <w:rsid w:val="007B73C8"/>
    <w:rsid w:val="007C080E"/>
    <w:rsid w:val="007C2A14"/>
    <w:rsid w:val="007C3C4F"/>
    <w:rsid w:val="007C492B"/>
    <w:rsid w:val="007D2779"/>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4FF3"/>
    <w:rsid w:val="008150B6"/>
    <w:rsid w:val="008219F7"/>
    <w:rsid w:val="00821A75"/>
    <w:rsid w:val="00822845"/>
    <w:rsid w:val="00822EFD"/>
    <w:rsid w:val="00822FCA"/>
    <w:rsid w:val="00825A90"/>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4B0C"/>
    <w:rsid w:val="0087745C"/>
    <w:rsid w:val="0087767D"/>
    <w:rsid w:val="0088126E"/>
    <w:rsid w:val="00883CD4"/>
    <w:rsid w:val="00883D79"/>
    <w:rsid w:val="00892C15"/>
    <w:rsid w:val="008936D0"/>
    <w:rsid w:val="0089420A"/>
    <w:rsid w:val="008A0172"/>
    <w:rsid w:val="008A0804"/>
    <w:rsid w:val="008A1753"/>
    <w:rsid w:val="008A1B29"/>
    <w:rsid w:val="008A408C"/>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3072"/>
    <w:rsid w:val="00930E56"/>
    <w:rsid w:val="009333F1"/>
    <w:rsid w:val="00933C7A"/>
    <w:rsid w:val="009356FC"/>
    <w:rsid w:val="00935D3E"/>
    <w:rsid w:val="00936E9D"/>
    <w:rsid w:val="0093797C"/>
    <w:rsid w:val="00941D66"/>
    <w:rsid w:val="00942468"/>
    <w:rsid w:val="00942C5C"/>
    <w:rsid w:val="0094766C"/>
    <w:rsid w:val="00952156"/>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F0A"/>
    <w:rsid w:val="009D1101"/>
    <w:rsid w:val="009D2DB3"/>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2B9E"/>
    <w:rsid w:val="00A35E31"/>
    <w:rsid w:val="00A400F0"/>
    <w:rsid w:val="00A41421"/>
    <w:rsid w:val="00A41B66"/>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32ED"/>
    <w:rsid w:val="00A94728"/>
    <w:rsid w:val="00A96281"/>
    <w:rsid w:val="00AA0940"/>
    <w:rsid w:val="00AA0CE4"/>
    <w:rsid w:val="00AA1071"/>
    <w:rsid w:val="00AA17C7"/>
    <w:rsid w:val="00AA2562"/>
    <w:rsid w:val="00AA3397"/>
    <w:rsid w:val="00AA3725"/>
    <w:rsid w:val="00AA373E"/>
    <w:rsid w:val="00AA5915"/>
    <w:rsid w:val="00AB0261"/>
    <w:rsid w:val="00AB09AB"/>
    <w:rsid w:val="00AB0D23"/>
    <w:rsid w:val="00AB25A1"/>
    <w:rsid w:val="00AB3DF8"/>
    <w:rsid w:val="00AB552F"/>
    <w:rsid w:val="00AB56B6"/>
    <w:rsid w:val="00AB6FF9"/>
    <w:rsid w:val="00AB79AA"/>
    <w:rsid w:val="00AB7BC7"/>
    <w:rsid w:val="00AC09B9"/>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AC7"/>
    <w:rsid w:val="00B154BA"/>
    <w:rsid w:val="00B1689C"/>
    <w:rsid w:val="00B16D64"/>
    <w:rsid w:val="00B16F36"/>
    <w:rsid w:val="00B1746C"/>
    <w:rsid w:val="00B20066"/>
    <w:rsid w:val="00B20AB8"/>
    <w:rsid w:val="00B244E3"/>
    <w:rsid w:val="00B2494E"/>
    <w:rsid w:val="00B2719F"/>
    <w:rsid w:val="00B30A62"/>
    <w:rsid w:val="00B31571"/>
    <w:rsid w:val="00B32DCC"/>
    <w:rsid w:val="00B33857"/>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FBF"/>
    <w:rsid w:val="00BB079D"/>
    <w:rsid w:val="00BB0E5E"/>
    <w:rsid w:val="00BB1025"/>
    <w:rsid w:val="00BB1EC3"/>
    <w:rsid w:val="00BB3D7C"/>
    <w:rsid w:val="00BB4A19"/>
    <w:rsid w:val="00BB6C78"/>
    <w:rsid w:val="00BB7909"/>
    <w:rsid w:val="00BC1511"/>
    <w:rsid w:val="00BC51E4"/>
    <w:rsid w:val="00BD4991"/>
    <w:rsid w:val="00BD7766"/>
    <w:rsid w:val="00BE4E68"/>
    <w:rsid w:val="00BE5904"/>
    <w:rsid w:val="00BE64FB"/>
    <w:rsid w:val="00BE72B3"/>
    <w:rsid w:val="00BE780D"/>
    <w:rsid w:val="00BF3C85"/>
    <w:rsid w:val="00BF49B0"/>
    <w:rsid w:val="00BF6A50"/>
    <w:rsid w:val="00C013E9"/>
    <w:rsid w:val="00C05DD6"/>
    <w:rsid w:val="00C0754F"/>
    <w:rsid w:val="00C07716"/>
    <w:rsid w:val="00C10063"/>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595"/>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385D"/>
    <w:rsid w:val="00D1584E"/>
    <w:rsid w:val="00D15E4F"/>
    <w:rsid w:val="00D1793C"/>
    <w:rsid w:val="00D20D01"/>
    <w:rsid w:val="00D2148A"/>
    <w:rsid w:val="00D21BBA"/>
    <w:rsid w:val="00D22367"/>
    <w:rsid w:val="00D22D21"/>
    <w:rsid w:val="00D24013"/>
    <w:rsid w:val="00D24F7E"/>
    <w:rsid w:val="00D265FB"/>
    <w:rsid w:val="00D26637"/>
    <w:rsid w:val="00D26A7F"/>
    <w:rsid w:val="00D308DC"/>
    <w:rsid w:val="00D31014"/>
    <w:rsid w:val="00D3114E"/>
    <w:rsid w:val="00D35477"/>
    <w:rsid w:val="00D357D8"/>
    <w:rsid w:val="00D420D1"/>
    <w:rsid w:val="00D43496"/>
    <w:rsid w:val="00D45C7D"/>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4FAC"/>
    <w:rsid w:val="00DB656F"/>
    <w:rsid w:val="00DB6930"/>
    <w:rsid w:val="00DB6F91"/>
    <w:rsid w:val="00DC0D00"/>
    <w:rsid w:val="00DC1D94"/>
    <w:rsid w:val="00DC5430"/>
    <w:rsid w:val="00DC674B"/>
    <w:rsid w:val="00DD1459"/>
    <w:rsid w:val="00DD4A35"/>
    <w:rsid w:val="00DD5186"/>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DB7"/>
    <w:rsid w:val="00E16552"/>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0389"/>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626A"/>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6CBE"/>
    <w:rsid w:val="00F67239"/>
    <w:rsid w:val="00F67988"/>
    <w:rsid w:val="00F67D57"/>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AB"/>
    <w:rsid w:val="00FB04F8"/>
    <w:rsid w:val="00FB05C4"/>
    <w:rsid w:val="00FB1B2C"/>
    <w:rsid w:val="00FB3377"/>
    <w:rsid w:val="00FB3DA9"/>
    <w:rsid w:val="00FB657C"/>
    <w:rsid w:val="00FB7C35"/>
    <w:rsid w:val="00FC2D99"/>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3.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4.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Template>
  <TotalTime>36</TotalTime>
  <Pages>3</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18</cp:revision>
  <cp:lastPrinted>2021-09-07T06:37:00Z</cp:lastPrinted>
  <dcterms:created xsi:type="dcterms:W3CDTF">2021-09-07T06:21:00Z</dcterms:created>
  <dcterms:modified xsi:type="dcterms:W3CDTF">2021-09-08T10:32:00Z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