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D64A7" w14:textId="77777777" w:rsidR="00CD5AB7" w:rsidRDefault="00844540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5AB7">
        <w:rPr>
          <w:rFonts w:ascii="Times New Roman" w:hAnsi="Times New Roman" w:cs="Times New Roman"/>
          <w:color w:val="000000"/>
        </w:rPr>
        <w:t xml:space="preserve">GOSPODARSTVO, </w:t>
      </w:r>
    </w:p>
    <w:p w14:paraId="3540CFC8" w14:textId="463BF7E1" w:rsidR="00C95B60" w:rsidRPr="000219EC" w:rsidRDefault="00FE08B1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1270093F" w14:textId="6D5E703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844540">
        <w:rPr>
          <w:rFonts w:ascii="Times New Roman" w:eastAsia="Times New Roman" w:hAnsi="Times New Roman" w:cs="Times New Roman"/>
        </w:rPr>
        <w:t>oglasa</w:t>
      </w:r>
    </w:p>
    <w:p w14:paraId="34487B4D" w14:textId="6E0D9144" w:rsidR="004B550C" w:rsidRDefault="004B550C" w:rsidP="004B550C">
      <w:pPr>
        <w:widowControl w:val="0"/>
        <w:spacing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>
        <w:rPr>
          <w:rFonts w:ascii="Times New Roman" w:eastAsia="Times New Roman" w:hAnsi="Times New Roman" w:cs="Times New Roman"/>
          <w:lang w:eastAsia="hr-HR"/>
        </w:rPr>
        <w:t>112-01/2</w:t>
      </w:r>
      <w:r w:rsidR="00AA1EA5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CD5AB7">
        <w:rPr>
          <w:rFonts w:ascii="Times New Roman" w:eastAsia="Times New Roman" w:hAnsi="Times New Roman" w:cs="Times New Roman"/>
          <w:lang w:eastAsia="hr-HR"/>
        </w:rPr>
        <w:t>3</w:t>
      </w:r>
      <w:r w:rsidR="00AA1EA5">
        <w:rPr>
          <w:rFonts w:ascii="Times New Roman" w:eastAsia="Times New Roman" w:hAnsi="Times New Roman" w:cs="Times New Roman"/>
          <w:lang w:eastAsia="hr-HR"/>
        </w:rPr>
        <w:t>6</w:t>
      </w:r>
    </w:p>
    <w:p w14:paraId="5BAF1B81" w14:textId="58BAF3FF" w:rsidR="004B550C" w:rsidRDefault="004B550C" w:rsidP="004B550C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>
        <w:rPr>
          <w:rFonts w:ascii="Times New Roman" w:eastAsia="Times New Roman" w:hAnsi="Times New Roman" w:cs="Times New Roman"/>
          <w:lang w:eastAsia="hr-HR"/>
        </w:rPr>
        <w:t>2133</w:t>
      </w:r>
      <w:r w:rsidR="00AA1EA5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1-03-01/0</w:t>
      </w:r>
      <w:r w:rsidR="00AA1EA5">
        <w:rPr>
          <w:rFonts w:ascii="Times New Roman" w:eastAsia="Times New Roman" w:hAnsi="Times New Roman" w:cs="Times New Roman"/>
          <w:lang w:eastAsia="hr-HR"/>
        </w:rPr>
        <w:t>6</w:t>
      </w:r>
      <w:r>
        <w:rPr>
          <w:rFonts w:ascii="Times New Roman" w:eastAsia="Times New Roman" w:hAnsi="Times New Roman" w:cs="Times New Roman"/>
          <w:lang w:eastAsia="hr-HR"/>
        </w:rPr>
        <w:t>-2</w:t>
      </w:r>
      <w:r w:rsidR="00AA1EA5">
        <w:rPr>
          <w:rFonts w:ascii="Times New Roman" w:eastAsia="Times New Roman" w:hAnsi="Times New Roman" w:cs="Times New Roman"/>
          <w:lang w:eastAsia="hr-HR"/>
        </w:rPr>
        <w:t>4</w:t>
      </w:r>
      <w:r>
        <w:rPr>
          <w:rFonts w:ascii="Times New Roman" w:eastAsia="Times New Roman" w:hAnsi="Times New Roman" w:cs="Times New Roman"/>
          <w:lang w:eastAsia="hr-HR"/>
        </w:rPr>
        <w:t>-4</w:t>
      </w:r>
    </w:p>
    <w:p w14:paraId="67BEF83B" w14:textId="5EB436A6" w:rsidR="004B550C" w:rsidRDefault="004B550C" w:rsidP="004B550C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5616D1">
        <w:rPr>
          <w:rFonts w:ascii="Times New Roman" w:eastAsia="Times New Roman" w:hAnsi="Times New Roman" w:cs="Times New Roman"/>
          <w:snapToGrid w:val="0"/>
        </w:rPr>
        <w:t>0</w:t>
      </w:r>
      <w:r w:rsidR="00E40E70">
        <w:rPr>
          <w:rFonts w:ascii="Times New Roman" w:eastAsia="Times New Roman" w:hAnsi="Times New Roman" w:cs="Times New Roman"/>
          <w:snapToGrid w:val="0"/>
        </w:rPr>
        <w:t>8</w:t>
      </w:r>
      <w:r w:rsidR="005616D1">
        <w:rPr>
          <w:rFonts w:ascii="Times New Roman" w:eastAsia="Times New Roman" w:hAnsi="Times New Roman" w:cs="Times New Roman"/>
          <w:snapToGrid w:val="0"/>
        </w:rPr>
        <w:t>. srpnja 2024. godine</w:t>
      </w:r>
    </w:p>
    <w:p w14:paraId="62CBD4B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ABCACB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98F9994" w14:textId="0E8CD2B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A17A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AA17A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F576B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036F59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FD38617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50CC1B9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14C2828" w14:textId="2812F0E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F576B2">
        <w:rPr>
          <w:rFonts w:ascii="Times New Roman" w:eastAsia="Times New Roman" w:hAnsi="Times New Roman" w:cs="Times New Roman"/>
          <w:b/>
        </w:rPr>
        <w:t>OGLASA</w:t>
      </w:r>
    </w:p>
    <w:p w14:paraId="21AD635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E903" w14:textId="6CD747A1" w:rsidR="00BA4FCA" w:rsidRPr="00BA4FCA" w:rsidRDefault="003B135F" w:rsidP="00BA4F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045BB7">
        <w:rPr>
          <w:rFonts w:ascii="Times New Roman" w:eastAsia="Times New Roman" w:hAnsi="Times New Roman" w:cs="Times New Roman"/>
        </w:rPr>
        <w:t xml:space="preserve">Službenica ovlaštena za privremeno obavljanje poslova pročelnice </w:t>
      </w:r>
      <w:r w:rsidR="007A1DA5">
        <w:rPr>
          <w:rFonts w:ascii="Times New Roman" w:eastAsia="Times New Roman" w:hAnsi="Times New Roman" w:cs="Times New Roman"/>
        </w:rPr>
        <w:t xml:space="preserve">Upravnog odjela za </w:t>
      </w:r>
      <w:r w:rsidR="00CD5AB7">
        <w:rPr>
          <w:rFonts w:ascii="Times New Roman" w:eastAsia="Times New Roman" w:hAnsi="Times New Roman" w:cs="Times New Roman"/>
        </w:rPr>
        <w:t xml:space="preserve">gospodarstvo, </w:t>
      </w:r>
      <w:r w:rsidR="00045BB7">
        <w:rPr>
          <w:rFonts w:ascii="Times New Roman" w:eastAsia="Times New Roman" w:hAnsi="Times New Roman" w:cs="Times New Roman"/>
        </w:rPr>
        <w:t>razvoj grada i fondove EU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7A1DA5">
        <w:rPr>
          <w:rFonts w:ascii="Times New Roman" w:eastAsia="Times New Roman" w:hAnsi="Times New Roman" w:cs="Times New Roman"/>
        </w:rPr>
        <w:t>la</w:t>
      </w:r>
      <w:r w:rsidR="006D02E8">
        <w:rPr>
          <w:rFonts w:ascii="Times New Roman" w:eastAsia="Times New Roman" w:hAnsi="Times New Roman" w:cs="Times New Roman"/>
        </w:rPr>
        <w:t xml:space="preserve">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F576B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F576B2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E414E8">
        <w:rPr>
          <w:rFonts w:ascii="Times New Roman" w:eastAsia="Times New Roman" w:hAnsi="Times New Roman" w:cs="Times New Roman"/>
          <w:b/>
        </w:rPr>
        <w:t>pravne poslove</w:t>
      </w:r>
      <w:r w:rsidRPr="003B135F">
        <w:rPr>
          <w:rFonts w:ascii="Times New Roman" w:eastAsia="Times New Roman" w:hAnsi="Times New Roman" w:cs="Times New Roman"/>
        </w:rPr>
        <w:t xml:space="preserve"> (1 izvršitelj </w:t>
      </w:r>
      <w:r w:rsidR="00045BB7">
        <w:rPr>
          <w:rFonts w:ascii="Times New Roman" w:eastAsia="Times New Roman" w:hAnsi="Times New Roman" w:cs="Times New Roman"/>
        </w:rPr>
        <w:t xml:space="preserve">- </w:t>
      </w:r>
      <w:r w:rsidRPr="003B135F">
        <w:rPr>
          <w:rFonts w:ascii="Times New Roman" w:eastAsia="Times New Roman" w:hAnsi="Times New Roman" w:cs="Times New Roman"/>
        </w:rPr>
        <w:t>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7A1DA5">
        <w:rPr>
          <w:rFonts w:ascii="Times New Roman" w:eastAsia="Times New Roman" w:hAnsi="Times New Roman" w:cs="Times New Roman"/>
        </w:rPr>
        <w:t>na određeno vrijeme</w:t>
      </w:r>
      <w:r w:rsidR="00BA4FCA" w:rsidRPr="00BA4FCA">
        <w:rPr>
          <w:rFonts w:ascii="Times New Roman" w:eastAsia="Times New Roman" w:hAnsi="Times New Roman" w:cs="Times New Roman"/>
        </w:rPr>
        <w:t xml:space="preserve">, uz obvezni probni rad od </w:t>
      </w:r>
      <w:r w:rsidR="00F576B2">
        <w:rPr>
          <w:rFonts w:ascii="Times New Roman" w:eastAsia="Times New Roman" w:hAnsi="Times New Roman" w:cs="Times New Roman"/>
        </w:rPr>
        <w:t>2</w:t>
      </w:r>
      <w:r w:rsidR="00BA4FCA" w:rsidRPr="00BA4FCA">
        <w:rPr>
          <w:rFonts w:ascii="Times New Roman" w:eastAsia="Times New Roman" w:hAnsi="Times New Roman" w:cs="Times New Roman"/>
        </w:rPr>
        <w:t xml:space="preserve"> mjeseca</w:t>
      </w:r>
      <w:r w:rsidR="00F576B2">
        <w:rPr>
          <w:rFonts w:ascii="Times New Roman" w:eastAsia="Times New Roman" w:hAnsi="Times New Roman" w:cs="Times New Roman"/>
        </w:rPr>
        <w:t>, radi zamjene duže vrijeme odsutne službenice</w:t>
      </w:r>
      <w:r w:rsidR="00502D13">
        <w:rPr>
          <w:rFonts w:ascii="Times New Roman" w:eastAsia="Times New Roman" w:hAnsi="Times New Roman" w:cs="Times New Roman"/>
        </w:rPr>
        <w:t>.</w:t>
      </w:r>
    </w:p>
    <w:p w14:paraId="6F765F7B" w14:textId="29975AAE" w:rsidR="00A660B7" w:rsidRDefault="00C208F0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08F0">
        <w:rPr>
          <w:rFonts w:ascii="Times New Roman" w:eastAsia="Times New Roman" w:hAnsi="Times New Roman" w:cs="Times New Roman"/>
        </w:rPr>
        <w:t xml:space="preserve">Oglas je objavljen </w:t>
      </w:r>
      <w:r w:rsidR="00C3591D">
        <w:rPr>
          <w:rFonts w:ascii="Times New Roman" w:eastAsia="Times New Roman" w:hAnsi="Times New Roman" w:cs="Times New Roman"/>
        </w:rPr>
        <w:t xml:space="preserve">kod </w:t>
      </w:r>
      <w:r w:rsidRPr="00C208F0">
        <w:rPr>
          <w:rFonts w:ascii="Times New Roman" w:eastAsia="Times New Roman" w:hAnsi="Times New Roman" w:cs="Times New Roman"/>
        </w:rPr>
        <w:t>Hrvatskog zavoda za zapošljavanje, Područni ured Karlovac</w:t>
      </w:r>
      <w:r w:rsidR="0069126C">
        <w:rPr>
          <w:rFonts w:ascii="Times New Roman" w:eastAsia="Times New Roman" w:hAnsi="Times New Roman" w:cs="Times New Roman"/>
        </w:rPr>
        <w:t>,</w:t>
      </w:r>
      <w:r w:rsidRPr="00C208F0">
        <w:rPr>
          <w:rFonts w:ascii="Times New Roman" w:eastAsia="Times New Roman" w:hAnsi="Times New Roman" w:cs="Times New Roman"/>
        </w:rPr>
        <w:t xml:space="preserve"> dana </w:t>
      </w:r>
      <w:r w:rsidR="00A505C5" w:rsidRPr="00CF1343">
        <w:rPr>
          <w:rFonts w:ascii="Times New Roman" w:eastAsia="Times New Roman" w:hAnsi="Times New Roman" w:cs="Times New Roman"/>
        </w:rPr>
        <w:t>09.</w:t>
      </w:r>
      <w:r w:rsidR="000E6881" w:rsidRPr="00CF1343">
        <w:rPr>
          <w:rFonts w:ascii="Times New Roman" w:eastAsia="Times New Roman" w:hAnsi="Times New Roman" w:cs="Times New Roman"/>
        </w:rPr>
        <w:t xml:space="preserve"> </w:t>
      </w:r>
      <w:r w:rsidR="00A505C5" w:rsidRPr="00CF1343">
        <w:rPr>
          <w:rFonts w:ascii="Times New Roman" w:eastAsia="Times New Roman" w:hAnsi="Times New Roman" w:cs="Times New Roman"/>
        </w:rPr>
        <w:t>srpnja</w:t>
      </w:r>
      <w:r w:rsidR="000E6881">
        <w:rPr>
          <w:rFonts w:ascii="Times New Roman" w:eastAsia="Times New Roman" w:hAnsi="Times New Roman" w:cs="Times New Roman"/>
        </w:rPr>
        <w:t xml:space="preserve"> </w:t>
      </w:r>
      <w:r w:rsidRPr="00C208F0">
        <w:rPr>
          <w:rFonts w:ascii="Times New Roman" w:eastAsia="Times New Roman" w:hAnsi="Times New Roman" w:cs="Times New Roman"/>
        </w:rPr>
        <w:t>202</w:t>
      </w:r>
      <w:r w:rsidR="00A505C5">
        <w:rPr>
          <w:rFonts w:ascii="Times New Roman" w:eastAsia="Times New Roman" w:hAnsi="Times New Roman" w:cs="Times New Roman"/>
        </w:rPr>
        <w:t>4</w:t>
      </w:r>
      <w:r w:rsidRPr="00C208F0">
        <w:rPr>
          <w:rFonts w:ascii="Times New Roman" w:eastAsia="Times New Roman" w:hAnsi="Times New Roman" w:cs="Times New Roman"/>
        </w:rPr>
        <w:t xml:space="preserve">. godine i na službenoj web-stranici Grada Karlovca </w:t>
      </w:r>
      <w:hyperlink r:id="rId11" w:history="1">
        <w:r w:rsidR="00A660B7" w:rsidRPr="003966AA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="00A660B7">
        <w:rPr>
          <w:rFonts w:ascii="Times New Roman" w:eastAsia="Times New Roman" w:hAnsi="Times New Roman" w:cs="Times New Roman"/>
        </w:rPr>
        <w:t>.</w:t>
      </w:r>
      <w:r w:rsidR="003B135F"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813DD91" w14:textId="3D292B7E" w:rsidR="003B135F" w:rsidRPr="003B135F" w:rsidRDefault="003B135F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</w:p>
    <w:p w14:paraId="0D27DC05" w14:textId="77777777" w:rsidR="003B135F" w:rsidRDefault="003B135F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D306536" w14:textId="77777777" w:rsidR="00CB2846" w:rsidRDefault="00CB2846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tbl>
      <w:tblPr>
        <w:tblStyle w:val="TableGrid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1E5490" w:rsidRPr="00A73E8C" w14:paraId="31CA650A" w14:textId="77777777" w:rsidTr="001E5490">
        <w:trPr>
          <w:cantSplit/>
        </w:trPr>
        <w:tc>
          <w:tcPr>
            <w:tcW w:w="8080" w:type="dxa"/>
            <w:vAlign w:val="center"/>
          </w:tcPr>
          <w:p w14:paraId="69D1D44C" w14:textId="5E5A0836" w:rsidR="001E5490" w:rsidRPr="001E5490" w:rsidRDefault="001E5490" w:rsidP="00603020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>-prati propise iz svog djelokruga rada</w:t>
            </w:r>
          </w:p>
        </w:tc>
      </w:tr>
      <w:tr w:rsidR="001E5490" w:rsidRPr="00A73E8C" w14:paraId="7067513B" w14:textId="77777777" w:rsidTr="001E5490">
        <w:trPr>
          <w:cantSplit/>
        </w:trPr>
        <w:tc>
          <w:tcPr>
            <w:tcW w:w="8080" w:type="dxa"/>
            <w:vAlign w:val="center"/>
          </w:tcPr>
          <w:p w14:paraId="3C930D05" w14:textId="3EF9EEBC" w:rsidR="001E5490" w:rsidRPr="001E5490" w:rsidRDefault="001E5490" w:rsidP="00603020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>-priprema prijedloge odluka rješenja, pravilnika, ugovora te drugih akata iz djelokruga rada iz nadležnosti Odjela</w:t>
            </w:r>
          </w:p>
        </w:tc>
      </w:tr>
      <w:tr w:rsidR="001E5490" w:rsidRPr="00A73E8C" w14:paraId="23189EEF" w14:textId="77777777" w:rsidTr="001E5490">
        <w:trPr>
          <w:cantSplit/>
        </w:trPr>
        <w:tc>
          <w:tcPr>
            <w:tcW w:w="8080" w:type="dxa"/>
            <w:vAlign w:val="center"/>
          </w:tcPr>
          <w:p w14:paraId="46A42B29" w14:textId="15488A73" w:rsidR="001E5490" w:rsidRPr="001E5490" w:rsidRDefault="001E5490" w:rsidP="00603020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 xml:space="preserve">-sudjeluje kod izrade složenih ugovora i drugih pravnih poslova na razini  Odjela        </w:t>
            </w:r>
          </w:p>
        </w:tc>
      </w:tr>
      <w:tr w:rsidR="001E5490" w:rsidRPr="00A73E8C" w14:paraId="5046CFBC" w14:textId="77777777" w:rsidTr="001E5490">
        <w:trPr>
          <w:cantSplit/>
        </w:trPr>
        <w:tc>
          <w:tcPr>
            <w:tcW w:w="8080" w:type="dxa"/>
            <w:vAlign w:val="center"/>
          </w:tcPr>
          <w:p w14:paraId="029604E7" w14:textId="1AF423B0" w:rsidR="001E5490" w:rsidRPr="001E5490" w:rsidRDefault="001E5490" w:rsidP="00603020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>-obavlja poslove vezane uz raspolaganje poljoprivrednim zemljištem</w:t>
            </w:r>
          </w:p>
        </w:tc>
      </w:tr>
      <w:tr w:rsidR="001E5490" w:rsidRPr="00A73E8C" w14:paraId="4E714617" w14:textId="77777777" w:rsidTr="001E5490">
        <w:trPr>
          <w:cantSplit/>
        </w:trPr>
        <w:tc>
          <w:tcPr>
            <w:tcW w:w="8080" w:type="dxa"/>
            <w:vAlign w:val="center"/>
          </w:tcPr>
          <w:p w14:paraId="479C3385" w14:textId="2309DC79" w:rsidR="001E5490" w:rsidRPr="001E5490" w:rsidRDefault="001E5490" w:rsidP="00603020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>-sudjeluje u radu nadležnog tijela za raspolaganje poljoprivrednim zemljištem i priprema materijale za rad tijela</w:t>
            </w:r>
          </w:p>
        </w:tc>
      </w:tr>
      <w:tr w:rsidR="001E5490" w:rsidRPr="00A73E8C" w14:paraId="4BCC2E82" w14:textId="77777777" w:rsidTr="001E5490">
        <w:trPr>
          <w:cantSplit/>
        </w:trPr>
        <w:tc>
          <w:tcPr>
            <w:tcW w:w="8080" w:type="dxa"/>
            <w:vAlign w:val="center"/>
          </w:tcPr>
          <w:p w14:paraId="6A9AB2D9" w14:textId="4C5BD703" w:rsidR="001E5490" w:rsidRPr="001E5490" w:rsidRDefault="001E5490" w:rsidP="00603020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 xml:space="preserve">-pruža pravnu pomoć pri izradi i provedbi projekata sufinanciranih iz EU fondova te u praćenju i provedbi ugovora o dodjeli bespovratnih sredstava koji se sufinanciraju iz EU fondova     </w:t>
            </w:r>
          </w:p>
        </w:tc>
      </w:tr>
      <w:tr w:rsidR="001E5490" w:rsidRPr="00A73E8C" w14:paraId="58A93AB4" w14:textId="77777777" w:rsidTr="001E5490">
        <w:trPr>
          <w:cantSplit/>
        </w:trPr>
        <w:tc>
          <w:tcPr>
            <w:tcW w:w="8080" w:type="dxa"/>
            <w:vAlign w:val="center"/>
          </w:tcPr>
          <w:p w14:paraId="73211ED8" w14:textId="7A546BBF" w:rsidR="001E5490" w:rsidRPr="001E5490" w:rsidRDefault="001E5490" w:rsidP="00603020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>-priprema izvješća, predlaže rješenja i zaključke koji se odnose na pravna pitanja unutar Odjela</w:t>
            </w:r>
          </w:p>
        </w:tc>
      </w:tr>
      <w:tr w:rsidR="001E5490" w:rsidRPr="00A73E8C" w14:paraId="38333034" w14:textId="77777777" w:rsidTr="001E5490">
        <w:trPr>
          <w:cantSplit/>
        </w:trPr>
        <w:tc>
          <w:tcPr>
            <w:tcW w:w="8080" w:type="dxa"/>
            <w:vAlign w:val="center"/>
          </w:tcPr>
          <w:p w14:paraId="6F3DFD81" w14:textId="13B6808A" w:rsidR="001E5490" w:rsidRPr="001E5490" w:rsidRDefault="001E5490" w:rsidP="00603020">
            <w:pPr>
              <w:rPr>
                <w:rFonts w:ascii="Times New Roman" w:hAnsi="Times New Roman" w:cs="Times New Roman"/>
              </w:rPr>
            </w:pPr>
            <w:r w:rsidRPr="001E5490">
              <w:rPr>
                <w:rFonts w:ascii="Times New Roman" w:hAnsi="Times New Roman" w:cs="Times New Roman"/>
              </w:rPr>
              <w:t>-obavlja i druge poslove po nalogu pročelnika</w:t>
            </w:r>
          </w:p>
        </w:tc>
      </w:tr>
    </w:tbl>
    <w:p w14:paraId="2391FA77" w14:textId="77777777" w:rsidR="00C3650B" w:rsidRDefault="00C3650B" w:rsidP="00C3650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EA6807B" w14:textId="18E1A55F" w:rsidR="003B135F" w:rsidRPr="003B135F" w:rsidRDefault="003B135F" w:rsidP="00C3650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049BF01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30D2E272" w14:textId="4330A0BF" w:rsidR="00C6621C" w:rsidRPr="00C22B55" w:rsidRDefault="00474D4B" w:rsidP="00474D4B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>
        <w:rPr>
          <w:rFonts w:ascii="Times New Roman" w:eastAsia="Times New Roman" w:hAnsi="Times New Roman" w:cs="Times New Roman"/>
          <w:kern w:val="36"/>
          <w:lang w:eastAsia="hr-HR"/>
        </w:rPr>
        <w:t>3,10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>
        <w:rPr>
          <w:rFonts w:ascii="Times New Roman" w:eastAsia="Times New Roman" w:hAnsi="Times New Roman" w:cs="Times New Roman"/>
          <w:lang w:eastAsia="hr-HR"/>
        </w:rPr>
        <w:t>496,00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EUR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Pr="008111F2">
        <w:rPr>
          <w:rFonts w:ascii="Times New Roman" w:hAnsi="Times New Roman" w:cs="Times New Roman"/>
        </w:rPr>
        <w:tab/>
      </w:r>
    </w:p>
    <w:p w14:paraId="2267323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6BFEAB5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3FF30D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002AAF7" w14:textId="15144965" w:rsidR="003B135F" w:rsidRPr="003B135F" w:rsidRDefault="003B135F" w:rsidP="00062183">
      <w:pPr>
        <w:tabs>
          <w:tab w:val="left" w:pos="5973"/>
        </w:tabs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16571F0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BD0E479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7D9B91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69E9DF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1E1EFB2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596BD26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E39F436" w14:textId="5BD0F8D7" w:rsidR="003B135F" w:rsidRPr="007A1DA5" w:rsidRDefault="00741024" w:rsidP="0031724C">
      <w:pPr>
        <w:numPr>
          <w:ilvl w:val="1"/>
          <w:numId w:val="9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Poznavanje propisa iz </w:t>
      </w:r>
      <w:r w:rsidR="006B5565">
        <w:rPr>
          <w:rFonts w:ascii="Times New Roman" w:eastAsia="Times New Roman" w:hAnsi="Times New Roman" w:cs="Times New Roman"/>
          <w:lang w:eastAsia="hr-HR"/>
        </w:rPr>
        <w:t>područja poljoprivrednog zemljišta</w:t>
      </w:r>
    </w:p>
    <w:p w14:paraId="105AA45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0608198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A0ABFA7" w14:textId="77777777" w:rsidR="00603071" w:rsidRPr="00C22B55" w:rsidRDefault="00603071" w:rsidP="00603071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967223C" w14:textId="77777777" w:rsidR="00603071" w:rsidRPr="00C22B55" w:rsidRDefault="00603071" w:rsidP="00603071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04995D53" w14:textId="77777777" w:rsidR="00603071" w:rsidRPr="00C22B55" w:rsidRDefault="00603071" w:rsidP="00603071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0A9DE0A5" w14:textId="77777777" w:rsidR="00603071" w:rsidRPr="00C22B55" w:rsidRDefault="00603071" w:rsidP="00603071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 61/11, 4/18, 112/19)</w:t>
      </w:r>
    </w:p>
    <w:p w14:paraId="115856B9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4C321BB" w14:textId="77777777" w:rsidR="003B135F" w:rsidRPr="003B135F" w:rsidRDefault="003B135F" w:rsidP="0060307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082C81D" w14:textId="1C97F01A" w:rsidR="00876A99" w:rsidRPr="00876A99" w:rsidRDefault="00876A99" w:rsidP="00876A99">
      <w:pPr>
        <w:pStyle w:val="ListParagraph"/>
        <w:numPr>
          <w:ilvl w:val="1"/>
          <w:numId w:val="10"/>
        </w:numPr>
        <w:rPr>
          <w:rFonts w:ascii="Times New Roman" w:eastAsia="Times New Roman" w:hAnsi="Times New Roman" w:cs="Times New Roman"/>
          <w:lang w:eastAsia="hr-HR"/>
        </w:rPr>
      </w:pPr>
      <w:r w:rsidRPr="00876A99">
        <w:rPr>
          <w:rFonts w:ascii="Times New Roman" w:eastAsia="Times New Roman" w:hAnsi="Times New Roman" w:cs="Times New Roman"/>
          <w:lang w:eastAsia="hr-HR"/>
        </w:rPr>
        <w:t>Zakon o poljoprivrednom zemljištu (NN br. 20/18, 115/18, 98/19</w:t>
      </w:r>
      <w:r w:rsidR="008649B5">
        <w:rPr>
          <w:rFonts w:ascii="Times New Roman" w:eastAsia="Times New Roman" w:hAnsi="Times New Roman" w:cs="Times New Roman"/>
          <w:lang w:eastAsia="hr-HR"/>
        </w:rPr>
        <w:t>,</w:t>
      </w:r>
      <w:r w:rsidR="002A6620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5C82">
        <w:rPr>
          <w:rFonts w:ascii="Times New Roman" w:eastAsia="Times New Roman" w:hAnsi="Times New Roman" w:cs="Times New Roman"/>
          <w:lang w:eastAsia="hr-HR"/>
        </w:rPr>
        <w:t>57/22</w:t>
      </w:r>
      <w:r w:rsidRPr="00876A99">
        <w:rPr>
          <w:rFonts w:ascii="Times New Roman" w:eastAsia="Times New Roman" w:hAnsi="Times New Roman" w:cs="Times New Roman"/>
          <w:lang w:eastAsia="hr-HR"/>
        </w:rPr>
        <w:t>)</w:t>
      </w:r>
    </w:p>
    <w:p w14:paraId="76C2504E" w14:textId="77777777" w:rsidR="00062183" w:rsidRDefault="00062183" w:rsidP="00062183">
      <w:pPr>
        <w:spacing w:after="0" w:line="240" w:lineRule="auto"/>
        <w:ind w:left="792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40A0C3B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7280354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8854FC" w14:textId="3C43DBCD" w:rsidR="003B135F" w:rsidRPr="003B135F" w:rsidRDefault="009910B3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5313E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D90DFB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783114F2" w14:textId="3FC00AE8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DFD7A1C" w14:textId="79A3371A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04230C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165538E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E73BE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19572F31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5D87C32" w14:textId="08CB4E6E" w:rsidR="002A6620" w:rsidRDefault="003B135F" w:rsidP="0022166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F9B56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4A493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4DE8D319" w14:textId="6346FD28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55195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F73E6B" w14:textId="45F4C0CD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955195">
        <w:rPr>
          <w:rFonts w:ascii="Times New Roman" w:eastAsia="Times New Roman" w:hAnsi="Times New Roman" w:cs="Times New Roman"/>
          <w:bCs/>
          <w:lang w:eastAsia="hr-HR"/>
        </w:rPr>
        <w:t>oglas</w:t>
      </w:r>
      <w:r w:rsidR="007A1DA5">
        <w:rPr>
          <w:rFonts w:ascii="Times New Roman" w:eastAsia="Times New Roman" w:hAnsi="Times New Roman" w:cs="Times New Roman"/>
          <w:bCs/>
          <w:lang w:eastAsia="hr-HR"/>
        </w:rPr>
        <w:t xml:space="preserve">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32294FE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BAB38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8556E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6372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D36D8C4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7C26B1F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7385431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A6CA45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14E9CB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682011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1561D5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4FB1431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E6890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C7EED21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C5BFEC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8FE04" w14:textId="77777777" w:rsidR="003B135F" w:rsidRPr="006D02E8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B45B95F" w14:textId="77777777" w:rsidR="003B135F" w:rsidRPr="006D02E8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CEE685C" w14:textId="77777777" w:rsidR="00216D50" w:rsidRDefault="00216D50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F07B29" w14:textId="284A1958" w:rsidR="005313E9" w:rsidRDefault="007276B3" w:rsidP="007276B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      ZA POVJERENSTVO</w:t>
      </w:r>
    </w:p>
    <w:p w14:paraId="3AF19DE7" w14:textId="77777777" w:rsidR="009F30A4" w:rsidRDefault="009F30A4" w:rsidP="007276B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D6FBEA3" w14:textId="52EEA5E1" w:rsidR="007276B3" w:rsidRDefault="007276B3" w:rsidP="007276B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Službenica ovlaštena za privremeno </w:t>
      </w:r>
    </w:p>
    <w:p w14:paraId="02687F39" w14:textId="039A5642" w:rsidR="007276B3" w:rsidRDefault="007276B3" w:rsidP="007276B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</w:t>
      </w:r>
      <w:r w:rsidR="00A375DB">
        <w:rPr>
          <w:rFonts w:ascii="Times New Roman" w:eastAsia="Times New Roman" w:hAnsi="Times New Roman" w:cs="Times New Roman"/>
          <w:lang w:eastAsia="hr-HR"/>
        </w:rPr>
        <w:t xml:space="preserve">   </w:t>
      </w:r>
      <w:r>
        <w:rPr>
          <w:rFonts w:ascii="Times New Roman" w:eastAsia="Times New Roman" w:hAnsi="Times New Roman" w:cs="Times New Roman"/>
          <w:lang w:eastAsia="hr-HR"/>
        </w:rPr>
        <w:t xml:space="preserve"> obavljanje poslova pročelnice</w:t>
      </w:r>
    </w:p>
    <w:p w14:paraId="512025F7" w14:textId="4C443AB3" w:rsidR="007276B3" w:rsidRDefault="007276B3" w:rsidP="007276B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</w:t>
      </w:r>
      <w:r w:rsidR="00A375DB">
        <w:rPr>
          <w:rFonts w:ascii="Times New Roman" w:eastAsia="Times New Roman" w:hAnsi="Times New Roman" w:cs="Times New Roman"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lang w:eastAsia="hr-HR"/>
        </w:rPr>
        <w:t xml:space="preserve">Daniela Peris, </w:t>
      </w:r>
      <w:proofErr w:type="spellStart"/>
      <w:r w:rsidR="00A375DB">
        <w:rPr>
          <w:rFonts w:ascii="Times New Roman" w:eastAsia="Times New Roman" w:hAnsi="Times New Roman" w:cs="Times New Roman"/>
          <w:lang w:eastAsia="hr-HR"/>
        </w:rPr>
        <w:t>mag</w:t>
      </w:r>
      <w:r>
        <w:rPr>
          <w:rFonts w:ascii="Times New Roman" w:eastAsia="Times New Roman" w:hAnsi="Times New Roman" w:cs="Times New Roman"/>
          <w:lang w:eastAsia="hr-HR"/>
        </w:rPr>
        <w:t>.oec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>.</w:t>
      </w:r>
    </w:p>
    <w:p w14:paraId="101C48C7" w14:textId="77777777" w:rsidR="00A457FA" w:rsidRDefault="00A457FA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222693F" w14:textId="6D2C59C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597CCA22" w14:textId="23636607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74DCEB2" w14:textId="3EFF4653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71B16F13" w14:textId="77777777" w:rsidR="00216D50" w:rsidRDefault="00216D50" w:rsidP="00216D50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p w14:paraId="11180872" w14:textId="77777777" w:rsidR="00216D50" w:rsidRDefault="00216D50" w:rsidP="00216D50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3BEB191" w14:textId="77777777" w:rsidR="00216D50" w:rsidRDefault="00216D50" w:rsidP="00216D50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71E7C024" w14:textId="77777777" w:rsidR="00216D50" w:rsidRDefault="00216D50" w:rsidP="00216D50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DC4098" w14:textId="77777777" w:rsidR="00216D50" w:rsidRDefault="00216D50" w:rsidP="00216D50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239B8D0" w14:textId="482A1297" w:rsidR="005313E9" w:rsidRDefault="00216D50" w:rsidP="00216D50">
      <w:pPr>
        <w:tabs>
          <w:tab w:val="left" w:pos="1032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5AC04BBA" wp14:editId="5D6F291A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161B" w14:textId="0BADB5CC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sectPr w:rsidR="005313E9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1D114" w14:textId="77777777" w:rsidR="00416C39" w:rsidRDefault="00416C39" w:rsidP="00883CD4">
      <w:pPr>
        <w:spacing w:after="0" w:line="240" w:lineRule="auto"/>
      </w:pPr>
      <w:r>
        <w:separator/>
      </w:r>
    </w:p>
  </w:endnote>
  <w:endnote w:type="continuationSeparator" w:id="0">
    <w:p w14:paraId="792B3F94" w14:textId="77777777" w:rsidR="00416C39" w:rsidRDefault="00416C3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93D92" w14:textId="503DDB9F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7A1DA5">
      <w:rPr>
        <w:rFonts w:ascii="Times New Roman" w:hAnsi="Times New Roman" w:cs="Times New Roman"/>
        <w:sz w:val="18"/>
        <w:szCs w:val="18"/>
      </w:rPr>
      <w:t>U</w:t>
    </w:r>
    <w:r w:rsidR="007A1DA5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C3650B">
      <w:rPr>
        <w:rFonts w:ascii="Times New Roman" w:hAnsi="Times New Roman" w:cs="Times New Roman"/>
        <w:color w:val="000000"/>
        <w:sz w:val="18"/>
        <w:szCs w:val="20"/>
      </w:rPr>
      <w:t xml:space="preserve">gospodarstvo, </w:t>
    </w:r>
    <w:r w:rsidR="00FE08B1">
      <w:rPr>
        <w:rFonts w:ascii="Times New Roman" w:hAnsi="Times New Roman" w:cs="Times New Roman"/>
        <w:color w:val="000000"/>
        <w:sz w:val="18"/>
        <w:szCs w:val="20"/>
      </w:rPr>
      <w:t>razvoj grada i fondove EU,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6587D">
      <w:rPr>
        <w:sz w:val="18"/>
        <w:szCs w:val="18"/>
      </w:rPr>
      <w:t>Banjavčićeva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36BD6D8" w14:textId="1025E73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C3650B">
      <w:rPr>
        <w:rFonts w:ascii="Times New Roman" w:hAnsi="Times New Roman" w:cs="Times New Roman"/>
        <w:sz w:val="18"/>
        <w:szCs w:val="18"/>
      </w:rPr>
      <w:t>81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7A1DA5">
      <w:rPr>
        <w:rFonts w:ascii="Times New Roman" w:hAnsi="Times New Roman" w:cs="Times New Roman"/>
        <w:sz w:val="18"/>
        <w:szCs w:val="18"/>
      </w:rPr>
      <w:t>1</w:t>
    </w:r>
    <w:r w:rsidR="00062183">
      <w:rPr>
        <w:rFonts w:ascii="Times New Roman" w:hAnsi="Times New Roman" w:cs="Times New Roman"/>
        <w:sz w:val="18"/>
        <w:szCs w:val="18"/>
      </w:rPr>
      <w:t>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4EDAD" w14:textId="77777777" w:rsidR="00416C39" w:rsidRDefault="00416C39" w:rsidP="00883CD4">
      <w:pPr>
        <w:spacing w:after="0" w:line="240" w:lineRule="auto"/>
      </w:pPr>
      <w:r>
        <w:separator/>
      </w:r>
    </w:p>
  </w:footnote>
  <w:footnote w:type="continuationSeparator" w:id="0">
    <w:p w14:paraId="53338EBB" w14:textId="77777777" w:rsidR="00416C39" w:rsidRDefault="00416C3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DA1C498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17946E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1E4F3B7" wp14:editId="67667E2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4A1C6CF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D54EA8E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B7576D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03AE95" wp14:editId="424D7E5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098D3FFA" w14:textId="77777777" w:rsidTr="002D1ED7">
      <w:trPr>
        <w:trHeight w:val="437"/>
      </w:trPr>
      <w:tc>
        <w:tcPr>
          <w:tcW w:w="2874" w:type="dxa"/>
          <w:vAlign w:val="bottom"/>
        </w:tcPr>
        <w:p w14:paraId="01FFC67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1F4C53E" wp14:editId="163FBC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C6CEB5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DC1C5C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48643279">
    <w:abstractNumId w:val="8"/>
  </w:num>
  <w:num w:numId="2" w16cid:durableId="781220858">
    <w:abstractNumId w:val="6"/>
  </w:num>
  <w:num w:numId="3" w16cid:durableId="1088503365">
    <w:abstractNumId w:val="1"/>
  </w:num>
  <w:num w:numId="4" w16cid:durableId="2126193786">
    <w:abstractNumId w:val="0"/>
  </w:num>
  <w:num w:numId="5" w16cid:durableId="950629528">
    <w:abstractNumId w:val="2"/>
    <w:lvlOverride w:ilvl="0">
      <w:startOverride w:val="1"/>
    </w:lvlOverride>
  </w:num>
  <w:num w:numId="6" w16cid:durableId="1862158031">
    <w:abstractNumId w:val="12"/>
  </w:num>
  <w:num w:numId="7" w16cid:durableId="57181779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51482073">
    <w:abstractNumId w:val="9"/>
  </w:num>
  <w:num w:numId="9" w16cid:durableId="1621061485">
    <w:abstractNumId w:val="4"/>
  </w:num>
  <w:num w:numId="10" w16cid:durableId="702054016">
    <w:abstractNumId w:val="13"/>
  </w:num>
  <w:num w:numId="11" w16cid:durableId="989137799">
    <w:abstractNumId w:val="10"/>
  </w:num>
  <w:num w:numId="12" w16cid:durableId="397287376">
    <w:abstractNumId w:val="3"/>
  </w:num>
  <w:num w:numId="13" w16cid:durableId="724109139">
    <w:abstractNumId w:val="11"/>
  </w:num>
  <w:num w:numId="14" w16cid:durableId="17042839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526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216B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5BB7"/>
    <w:rsid w:val="0004633D"/>
    <w:rsid w:val="000464F5"/>
    <w:rsid w:val="00047116"/>
    <w:rsid w:val="00050D67"/>
    <w:rsid w:val="000511D1"/>
    <w:rsid w:val="0005219D"/>
    <w:rsid w:val="000527F9"/>
    <w:rsid w:val="00052F84"/>
    <w:rsid w:val="00054332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183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27B0"/>
    <w:rsid w:val="000E32C6"/>
    <w:rsid w:val="000E67F5"/>
    <w:rsid w:val="000E6881"/>
    <w:rsid w:val="000F2F32"/>
    <w:rsid w:val="000F315D"/>
    <w:rsid w:val="000F4243"/>
    <w:rsid w:val="000F5A1A"/>
    <w:rsid w:val="000F6435"/>
    <w:rsid w:val="00100C1D"/>
    <w:rsid w:val="00101A48"/>
    <w:rsid w:val="00103CA2"/>
    <w:rsid w:val="00104235"/>
    <w:rsid w:val="001103AD"/>
    <w:rsid w:val="00112590"/>
    <w:rsid w:val="00115AD4"/>
    <w:rsid w:val="0011603D"/>
    <w:rsid w:val="00120C6E"/>
    <w:rsid w:val="0012246E"/>
    <w:rsid w:val="00124F7C"/>
    <w:rsid w:val="0013702A"/>
    <w:rsid w:val="00141241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1333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529F"/>
    <w:rsid w:val="00186332"/>
    <w:rsid w:val="0019014A"/>
    <w:rsid w:val="00191636"/>
    <w:rsid w:val="0019233B"/>
    <w:rsid w:val="00192701"/>
    <w:rsid w:val="0019274C"/>
    <w:rsid w:val="00192AE9"/>
    <w:rsid w:val="00192DE1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0138"/>
    <w:rsid w:val="001D136B"/>
    <w:rsid w:val="001D1F3B"/>
    <w:rsid w:val="001D2674"/>
    <w:rsid w:val="001D43C2"/>
    <w:rsid w:val="001D47A8"/>
    <w:rsid w:val="001D625C"/>
    <w:rsid w:val="001D66F3"/>
    <w:rsid w:val="001D6857"/>
    <w:rsid w:val="001E4940"/>
    <w:rsid w:val="001E51E0"/>
    <w:rsid w:val="001E549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D75"/>
    <w:rsid w:val="00210CAA"/>
    <w:rsid w:val="002123A3"/>
    <w:rsid w:val="00216510"/>
    <w:rsid w:val="002165A4"/>
    <w:rsid w:val="00216BB5"/>
    <w:rsid w:val="00216D50"/>
    <w:rsid w:val="00221661"/>
    <w:rsid w:val="002225BC"/>
    <w:rsid w:val="0022298D"/>
    <w:rsid w:val="00223637"/>
    <w:rsid w:val="00224356"/>
    <w:rsid w:val="00224B1C"/>
    <w:rsid w:val="00224F93"/>
    <w:rsid w:val="002257F2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95A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6620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271E"/>
    <w:rsid w:val="00326789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DF1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62D"/>
    <w:rsid w:val="003D6F9C"/>
    <w:rsid w:val="003E0176"/>
    <w:rsid w:val="003E3958"/>
    <w:rsid w:val="003E423A"/>
    <w:rsid w:val="003E711F"/>
    <w:rsid w:val="003F0169"/>
    <w:rsid w:val="003F0D01"/>
    <w:rsid w:val="003F2023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88F"/>
    <w:rsid w:val="00416B59"/>
    <w:rsid w:val="00416C3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2F9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4D4B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550C"/>
    <w:rsid w:val="004C1336"/>
    <w:rsid w:val="004C4EF8"/>
    <w:rsid w:val="004C4FFA"/>
    <w:rsid w:val="004C60C7"/>
    <w:rsid w:val="004C619B"/>
    <w:rsid w:val="004C6327"/>
    <w:rsid w:val="004C746F"/>
    <w:rsid w:val="004D1971"/>
    <w:rsid w:val="004D3160"/>
    <w:rsid w:val="004D41C0"/>
    <w:rsid w:val="004D438D"/>
    <w:rsid w:val="004D4A2E"/>
    <w:rsid w:val="004D5C82"/>
    <w:rsid w:val="004D6040"/>
    <w:rsid w:val="004E2370"/>
    <w:rsid w:val="004E409F"/>
    <w:rsid w:val="004E53C0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13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9F9"/>
    <w:rsid w:val="005272FE"/>
    <w:rsid w:val="00527FA2"/>
    <w:rsid w:val="005301CA"/>
    <w:rsid w:val="005313E9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16D1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071"/>
    <w:rsid w:val="0060336E"/>
    <w:rsid w:val="00603676"/>
    <w:rsid w:val="006048B3"/>
    <w:rsid w:val="006064F4"/>
    <w:rsid w:val="00606719"/>
    <w:rsid w:val="0061178D"/>
    <w:rsid w:val="0061240A"/>
    <w:rsid w:val="00613614"/>
    <w:rsid w:val="00613BE7"/>
    <w:rsid w:val="006140B3"/>
    <w:rsid w:val="00614EAE"/>
    <w:rsid w:val="0061733E"/>
    <w:rsid w:val="00617B6B"/>
    <w:rsid w:val="006207D8"/>
    <w:rsid w:val="00620FD2"/>
    <w:rsid w:val="00621795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5F5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224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126C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5565"/>
    <w:rsid w:val="006B6A96"/>
    <w:rsid w:val="006C3B2E"/>
    <w:rsid w:val="006C3DDF"/>
    <w:rsid w:val="006C4620"/>
    <w:rsid w:val="006C5A18"/>
    <w:rsid w:val="006C634D"/>
    <w:rsid w:val="006C7AE0"/>
    <w:rsid w:val="006D02E8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6B3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DA5"/>
    <w:rsid w:val="007A208E"/>
    <w:rsid w:val="007A36DD"/>
    <w:rsid w:val="007A462D"/>
    <w:rsid w:val="007A5E9C"/>
    <w:rsid w:val="007A63F4"/>
    <w:rsid w:val="007A6630"/>
    <w:rsid w:val="007B00DA"/>
    <w:rsid w:val="007B28CB"/>
    <w:rsid w:val="007B2D14"/>
    <w:rsid w:val="007B64A8"/>
    <w:rsid w:val="007B735B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8E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4540"/>
    <w:rsid w:val="00846235"/>
    <w:rsid w:val="00846362"/>
    <w:rsid w:val="0084674D"/>
    <w:rsid w:val="008513E9"/>
    <w:rsid w:val="00851F7D"/>
    <w:rsid w:val="008526AF"/>
    <w:rsid w:val="00854771"/>
    <w:rsid w:val="00854DC9"/>
    <w:rsid w:val="008569E7"/>
    <w:rsid w:val="00860DA7"/>
    <w:rsid w:val="00862793"/>
    <w:rsid w:val="008628FC"/>
    <w:rsid w:val="00862F68"/>
    <w:rsid w:val="008630F0"/>
    <w:rsid w:val="008649B5"/>
    <w:rsid w:val="0086502A"/>
    <w:rsid w:val="0086530C"/>
    <w:rsid w:val="0086621D"/>
    <w:rsid w:val="008672AE"/>
    <w:rsid w:val="00870181"/>
    <w:rsid w:val="008710B1"/>
    <w:rsid w:val="0087393D"/>
    <w:rsid w:val="00876A99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019"/>
    <w:rsid w:val="009333F1"/>
    <w:rsid w:val="00933C7A"/>
    <w:rsid w:val="009356DF"/>
    <w:rsid w:val="009356FC"/>
    <w:rsid w:val="00936C86"/>
    <w:rsid w:val="00936E9D"/>
    <w:rsid w:val="0093797C"/>
    <w:rsid w:val="00941D66"/>
    <w:rsid w:val="00942468"/>
    <w:rsid w:val="0094766C"/>
    <w:rsid w:val="00955195"/>
    <w:rsid w:val="00956D5E"/>
    <w:rsid w:val="009601FD"/>
    <w:rsid w:val="00960BD8"/>
    <w:rsid w:val="00960C91"/>
    <w:rsid w:val="00963C8F"/>
    <w:rsid w:val="00966240"/>
    <w:rsid w:val="00972741"/>
    <w:rsid w:val="00972A9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88A"/>
    <w:rsid w:val="009850DF"/>
    <w:rsid w:val="0098736C"/>
    <w:rsid w:val="00990E67"/>
    <w:rsid w:val="009910B3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30A4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57D"/>
    <w:rsid w:val="00A32B9E"/>
    <w:rsid w:val="00A35214"/>
    <w:rsid w:val="00A35E31"/>
    <w:rsid w:val="00A375DB"/>
    <w:rsid w:val="00A41421"/>
    <w:rsid w:val="00A41B66"/>
    <w:rsid w:val="00A457FA"/>
    <w:rsid w:val="00A4639F"/>
    <w:rsid w:val="00A469F6"/>
    <w:rsid w:val="00A46D36"/>
    <w:rsid w:val="00A505C5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0B7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3D33"/>
    <w:rsid w:val="00A94728"/>
    <w:rsid w:val="00AA0940"/>
    <w:rsid w:val="00AA1071"/>
    <w:rsid w:val="00AA17A7"/>
    <w:rsid w:val="00AA17C7"/>
    <w:rsid w:val="00AA1EA5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EB4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406C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54F"/>
    <w:rsid w:val="00B97F59"/>
    <w:rsid w:val="00BA2B7B"/>
    <w:rsid w:val="00BA3C94"/>
    <w:rsid w:val="00BA4FCA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8F0"/>
    <w:rsid w:val="00C2453E"/>
    <w:rsid w:val="00C25011"/>
    <w:rsid w:val="00C254E2"/>
    <w:rsid w:val="00C3094D"/>
    <w:rsid w:val="00C309C8"/>
    <w:rsid w:val="00C314F9"/>
    <w:rsid w:val="00C31EF8"/>
    <w:rsid w:val="00C3591D"/>
    <w:rsid w:val="00C35AC7"/>
    <w:rsid w:val="00C3650B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621C"/>
    <w:rsid w:val="00C67041"/>
    <w:rsid w:val="00C7005B"/>
    <w:rsid w:val="00C717F0"/>
    <w:rsid w:val="00C71C62"/>
    <w:rsid w:val="00C747F8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846"/>
    <w:rsid w:val="00CB2A97"/>
    <w:rsid w:val="00CB35EF"/>
    <w:rsid w:val="00CB3781"/>
    <w:rsid w:val="00CB4B62"/>
    <w:rsid w:val="00CB51A9"/>
    <w:rsid w:val="00CB5858"/>
    <w:rsid w:val="00CB6DD8"/>
    <w:rsid w:val="00CB7157"/>
    <w:rsid w:val="00CB7538"/>
    <w:rsid w:val="00CC6B13"/>
    <w:rsid w:val="00CC7CE0"/>
    <w:rsid w:val="00CD08AF"/>
    <w:rsid w:val="00CD39EE"/>
    <w:rsid w:val="00CD5AB7"/>
    <w:rsid w:val="00CD5D1E"/>
    <w:rsid w:val="00CD642B"/>
    <w:rsid w:val="00CD6A45"/>
    <w:rsid w:val="00CD6CBB"/>
    <w:rsid w:val="00CE08C5"/>
    <w:rsid w:val="00CE71BC"/>
    <w:rsid w:val="00CF1343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5938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0DFB"/>
    <w:rsid w:val="00D942EE"/>
    <w:rsid w:val="00D95549"/>
    <w:rsid w:val="00D9776B"/>
    <w:rsid w:val="00DA3B2A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EAB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56"/>
    <w:rsid w:val="00E30141"/>
    <w:rsid w:val="00E31DF2"/>
    <w:rsid w:val="00E31FA3"/>
    <w:rsid w:val="00E33C08"/>
    <w:rsid w:val="00E33D54"/>
    <w:rsid w:val="00E34F9A"/>
    <w:rsid w:val="00E35D85"/>
    <w:rsid w:val="00E405F2"/>
    <w:rsid w:val="00E40E70"/>
    <w:rsid w:val="00E414E8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A97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556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319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8A"/>
    <w:rsid w:val="00F05DB1"/>
    <w:rsid w:val="00F06270"/>
    <w:rsid w:val="00F068EE"/>
    <w:rsid w:val="00F10272"/>
    <w:rsid w:val="00F102C5"/>
    <w:rsid w:val="00F115D5"/>
    <w:rsid w:val="00F142D7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2B1B"/>
    <w:rsid w:val="00F54992"/>
    <w:rsid w:val="00F54C0F"/>
    <w:rsid w:val="00F56925"/>
    <w:rsid w:val="00F576B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0B59"/>
    <w:rsid w:val="00F8190F"/>
    <w:rsid w:val="00F823A5"/>
    <w:rsid w:val="00F8321B"/>
    <w:rsid w:val="00F83A48"/>
    <w:rsid w:val="00F905EE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601"/>
    <w:rsid w:val="00FD40F2"/>
    <w:rsid w:val="00FD413B"/>
    <w:rsid w:val="00FD645C"/>
    <w:rsid w:val="00FD73FC"/>
    <w:rsid w:val="00FE008B"/>
    <w:rsid w:val="00FE0284"/>
    <w:rsid w:val="00FE08B1"/>
    <w:rsid w:val="00FE1282"/>
    <w:rsid w:val="00FE2A5C"/>
    <w:rsid w:val="00FE34F8"/>
    <w:rsid w:val="00FE3A35"/>
    <w:rsid w:val="00FE43DB"/>
    <w:rsid w:val="00FE5860"/>
    <w:rsid w:val="00FF0161"/>
    <w:rsid w:val="00FF0513"/>
    <w:rsid w:val="00FF1EE1"/>
    <w:rsid w:val="00FF5C9F"/>
    <w:rsid w:val="00FF5EE7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3D60E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8544D0-B217-4B21-91E8-1D630951B6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3</TotalTime>
  <Pages>3</Pages>
  <Words>1065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2024-07-05T10:43:00Z</cp:lastPrinted>
  <dcterms:created xsi:type="dcterms:W3CDTF">2024-07-08T09:49:00Z</dcterms:created>
  <dcterms:modified xsi:type="dcterms:W3CDTF">2024-07-08T09:52:00Z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