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76E58" w14:textId="68490014" w:rsidR="00D613F2" w:rsidRPr="00144DF8" w:rsidRDefault="0040639E" w:rsidP="00D613F2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977195">
        <w:rPr>
          <w:rFonts w:ascii="Times New Roman" w:hAnsi="Times New Roman" w:cs="Times New Roman"/>
          <w:color w:val="000000"/>
        </w:rPr>
        <w:t>POSLOVE GRADONAČELNIKA</w:t>
      </w:r>
    </w:p>
    <w:p w14:paraId="76E6C712" w14:textId="2F9A3F03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BB74FF">
        <w:rPr>
          <w:rFonts w:ascii="Times New Roman" w:eastAsia="Times New Roman" w:hAnsi="Times New Roman" w:cs="Times New Roman"/>
          <w:bCs/>
          <w:lang w:eastAsia="hr-HR"/>
        </w:rPr>
        <w:t>17. ožujka</w:t>
      </w:r>
      <w:r w:rsidR="0066561C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BB74FF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5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  <w:r w:rsidR="00D613F2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 xml:space="preserve"> godine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2455E244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O PROVEDENOM</w:t>
      </w:r>
      <w:r w:rsidR="001D6707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7854EE">
        <w:rPr>
          <w:rFonts w:ascii="Times New Roman" w:eastAsia="Times New Roman" w:hAnsi="Times New Roman" w:cs="Times New Roman"/>
          <w:b/>
          <w:bCs/>
          <w:lang w:eastAsia="hr-HR"/>
        </w:rPr>
        <w:t xml:space="preserve"> POSTUPKU</w:t>
      </w:r>
      <w:r w:rsidR="001D6707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1B5B0B">
        <w:rPr>
          <w:rFonts w:ascii="Times New Roman" w:eastAsia="Times New Roman" w:hAnsi="Times New Roman" w:cs="Times New Roman"/>
          <w:b/>
          <w:bCs/>
          <w:lang w:eastAsia="hr-HR"/>
        </w:rPr>
        <w:t>PRIJMA U S</w:t>
      </w:r>
      <w:r w:rsidR="00AC6C3A">
        <w:rPr>
          <w:rFonts w:ascii="Times New Roman" w:eastAsia="Times New Roman" w:hAnsi="Times New Roman" w:cs="Times New Roman"/>
          <w:b/>
          <w:bCs/>
          <w:lang w:eastAsia="hr-HR"/>
        </w:rPr>
        <w:t>L</w:t>
      </w:r>
      <w:r w:rsidR="001B5B0B">
        <w:rPr>
          <w:rFonts w:ascii="Times New Roman" w:eastAsia="Times New Roman" w:hAnsi="Times New Roman" w:cs="Times New Roman"/>
          <w:b/>
          <w:bCs/>
          <w:lang w:eastAsia="hr-HR"/>
        </w:rPr>
        <w:t>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479D733A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>U provedenom</w:t>
      </w:r>
      <w:r w:rsidR="00557082">
        <w:rPr>
          <w:rFonts w:ascii="Times New Roman" w:eastAsia="Times New Roman" w:hAnsi="Times New Roman" w:cs="Times New Roman"/>
          <w:bCs/>
          <w:lang w:eastAsia="hr-HR"/>
        </w:rPr>
        <w:t xml:space="preserve"> postupku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2D7E1A">
        <w:rPr>
          <w:rFonts w:ascii="Times New Roman" w:eastAsia="Times New Roman" w:hAnsi="Times New Roman" w:cs="Times New Roman"/>
          <w:bCs/>
          <w:lang w:eastAsia="hr-HR"/>
        </w:rPr>
        <w:t>prijma u službu</w:t>
      </w:r>
      <w:r w:rsidR="007854EE">
        <w:rPr>
          <w:rFonts w:ascii="Times New Roman" w:eastAsia="Times New Roman" w:hAnsi="Times New Roman" w:cs="Times New Roman"/>
          <w:bCs/>
          <w:lang w:eastAsia="hr-HR"/>
        </w:rPr>
        <w:t xml:space="preserve"> putem oglasa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na određeno vrijeme</w:t>
      </w:r>
      <w:r w:rsidR="00285C1B">
        <w:rPr>
          <w:rFonts w:ascii="Times New Roman" w:eastAsia="Times New Roman" w:hAnsi="Times New Roman" w:cs="Times New Roman"/>
          <w:bCs/>
          <w:lang w:eastAsia="hr-HR"/>
        </w:rPr>
        <w:t>,</w:t>
      </w:r>
      <w:r w:rsidR="00016DDF">
        <w:rPr>
          <w:rFonts w:ascii="Times New Roman" w:eastAsia="Times New Roman" w:hAnsi="Times New Roman" w:cs="Times New Roman"/>
          <w:bCs/>
          <w:lang w:eastAsia="hr-HR"/>
        </w:rPr>
        <w:t xml:space="preserve"> radi zamjene duže vrijeme odsutn</w:t>
      </w:r>
      <w:r w:rsidR="00BB74FF">
        <w:rPr>
          <w:rFonts w:ascii="Times New Roman" w:eastAsia="Times New Roman" w:hAnsi="Times New Roman" w:cs="Times New Roman"/>
          <w:bCs/>
          <w:lang w:eastAsia="hr-HR"/>
        </w:rPr>
        <w:t>og</w:t>
      </w:r>
      <w:r w:rsidR="00016DDF">
        <w:rPr>
          <w:rFonts w:ascii="Times New Roman" w:eastAsia="Times New Roman" w:hAnsi="Times New Roman" w:cs="Times New Roman"/>
          <w:bCs/>
          <w:lang w:eastAsia="hr-HR"/>
        </w:rPr>
        <w:t xml:space="preserve"> službeni</w:t>
      </w:r>
      <w:r w:rsidR="00BB74FF">
        <w:rPr>
          <w:rFonts w:ascii="Times New Roman" w:eastAsia="Times New Roman" w:hAnsi="Times New Roman" w:cs="Times New Roman"/>
          <w:bCs/>
          <w:lang w:eastAsia="hr-HR"/>
        </w:rPr>
        <w:t>ka</w:t>
      </w:r>
      <w:r w:rsidR="002D1857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BB74FF">
        <w:rPr>
          <w:rFonts w:ascii="Times New Roman" w:eastAsia="Times New Roman" w:hAnsi="Times New Roman" w:cs="Times New Roman"/>
          <w:bCs/>
          <w:lang w:eastAsia="hr-HR"/>
        </w:rPr>
        <w:t>poslove gradonačelnika</w:t>
      </w:r>
      <w:r w:rsidR="00BC3728">
        <w:rPr>
          <w:rFonts w:ascii="Times New Roman" w:eastAsia="Times New Roman" w:hAnsi="Times New Roman" w:cs="Times New Roman"/>
          <w:bCs/>
          <w:lang w:eastAsia="hr-HR"/>
        </w:rPr>
        <w:t xml:space="preserve"> Grada Karlovca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,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>na radno mjesto</w:t>
      </w:r>
      <w:r w:rsidR="00DF3599">
        <w:rPr>
          <w:rFonts w:ascii="Times New Roman" w:eastAsia="Times New Roman" w:hAnsi="Times New Roman" w:cs="Times New Roman"/>
          <w:bCs/>
          <w:lang w:eastAsia="hr-HR"/>
        </w:rPr>
        <w:t>:</w:t>
      </w:r>
      <w:r w:rsidR="00401DB6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A4233C">
        <w:rPr>
          <w:rFonts w:ascii="Times New Roman" w:eastAsia="Times New Roman" w:hAnsi="Times New Roman" w:cs="Times New Roman"/>
          <w:bCs/>
          <w:lang w:eastAsia="hr-HR"/>
        </w:rPr>
        <w:t>stručni suradnik za ekonomske poslove i zaštitu na radu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izabran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8010E0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A4233C">
        <w:rPr>
          <w:rFonts w:ascii="Times New Roman" w:eastAsia="Times New Roman" w:hAnsi="Times New Roman" w:cs="Times New Roman"/>
          <w:bCs/>
          <w:lang w:eastAsia="hr-HR"/>
        </w:rPr>
        <w:t xml:space="preserve">Saša Žugečić </w:t>
      </w:r>
      <w:r w:rsidR="00963C80">
        <w:rPr>
          <w:rFonts w:ascii="Times New Roman" w:eastAsia="Times New Roman" w:hAnsi="Times New Roman" w:cs="Times New Roman"/>
          <w:bCs/>
          <w:lang w:eastAsia="hr-HR"/>
        </w:rPr>
        <w:t>(</w:t>
      </w:r>
      <w:r w:rsidR="00AD6D28">
        <w:rPr>
          <w:rFonts w:ascii="Times New Roman" w:eastAsia="Times New Roman" w:hAnsi="Times New Roman" w:cs="Times New Roman"/>
          <w:bCs/>
          <w:lang w:eastAsia="hr-HR"/>
        </w:rPr>
        <w:t>V</w:t>
      </w:r>
      <w:r w:rsidR="00A4233C">
        <w:rPr>
          <w:rFonts w:ascii="Times New Roman" w:eastAsia="Times New Roman" w:hAnsi="Times New Roman" w:cs="Times New Roman"/>
          <w:bCs/>
          <w:lang w:eastAsia="hr-HR"/>
        </w:rPr>
        <w:t>Š</w:t>
      </w:r>
      <w:r w:rsidR="0066561C">
        <w:rPr>
          <w:rFonts w:ascii="Times New Roman" w:eastAsia="Times New Roman" w:hAnsi="Times New Roman" w:cs="Times New Roman"/>
          <w:bCs/>
          <w:lang w:eastAsia="hr-HR"/>
        </w:rPr>
        <w:t xml:space="preserve">S, </w:t>
      </w:r>
      <w:r w:rsidR="00F80A66">
        <w:rPr>
          <w:rFonts w:ascii="Times New Roman" w:eastAsia="Times New Roman" w:hAnsi="Times New Roman" w:cs="Times New Roman"/>
          <w:bCs/>
          <w:lang w:eastAsia="hr-HR"/>
        </w:rPr>
        <w:t xml:space="preserve">stručni prvostupnik inženjer </w:t>
      </w:r>
      <w:r w:rsidR="00252CCE">
        <w:rPr>
          <w:rFonts w:ascii="Times New Roman" w:eastAsia="Times New Roman" w:hAnsi="Times New Roman" w:cs="Times New Roman"/>
          <w:bCs/>
          <w:lang w:eastAsia="hr-HR"/>
        </w:rPr>
        <w:t>sigurnosti i zaštite</w:t>
      </w:r>
      <w:r w:rsidR="00963C80">
        <w:rPr>
          <w:rFonts w:ascii="Times New Roman" w:eastAsia="Times New Roman" w:hAnsi="Times New Roman" w:cs="Times New Roman"/>
          <w:bCs/>
          <w:lang w:eastAsia="hr-HR"/>
        </w:rPr>
        <w:t>)</w:t>
      </w:r>
      <w:r w:rsidR="00252CCE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74A39D4D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66561C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1C2B1" w14:textId="77777777" w:rsidR="00C61016" w:rsidRDefault="00C61016" w:rsidP="00883CD4">
      <w:pPr>
        <w:spacing w:after="0" w:line="240" w:lineRule="auto"/>
      </w:pPr>
      <w:r>
        <w:separator/>
      </w:r>
    </w:p>
  </w:endnote>
  <w:endnote w:type="continuationSeparator" w:id="0">
    <w:p w14:paraId="3E90C0EB" w14:textId="77777777" w:rsidR="00C61016" w:rsidRDefault="00C6101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9C1A3" w14:textId="77777777" w:rsidR="00C61016" w:rsidRDefault="00C61016" w:rsidP="00883CD4">
      <w:pPr>
        <w:spacing w:after="0" w:line="240" w:lineRule="auto"/>
      </w:pPr>
      <w:r>
        <w:separator/>
      </w:r>
    </w:p>
  </w:footnote>
  <w:footnote w:type="continuationSeparator" w:id="0">
    <w:p w14:paraId="17BE672B" w14:textId="77777777" w:rsidR="00C61016" w:rsidRDefault="00C61016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2FF2A07A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16DDF"/>
    <w:rsid w:val="00020902"/>
    <w:rsid w:val="000239A7"/>
    <w:rsid w:val="00023B34"/>
    <w:rsid w:val="00025339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121A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3B3B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431F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B5B0B"/>
    <w:rsid w:val="001C2A89"/>
    <w:rsid w:val="001C3CEB"/>
    <w:rsid w:val="001C5850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707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03A85"/>
    <w:rsid w:val="00210CAA"/>
    <w:rsid w:val="002123A3"/>
    <w:rsid w:val="00216510"/>
    <w:rsid w:val="002165A4"/>
    <w:rsid w:val="00216BB5"/>
    <w:rsid w:val="0022138F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4E2D"/>
    <w:rsid w:val="00245356"/>
    <w:rsid w:val="0024672C"/>
    <w:rsid w:val="0024678F"/>
    <w:rsid w:val="00247E28"/>
    <w:rsid w:val="0025249A"/>
    <w:rsid w:val="00252CCE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5C1B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A72A9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857"/>
    <w:rsid w:val="002D1C56"/>
    <w:rsid w:val="002D229A"/>
    <w:rsid w:val="002D4BF0"/>
    <w:rsid w:val="002D7E1A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74016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A75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1DB6"/>
    <w:rsid w:val="00402234"/>
    <w:rsid w:val="00402D16"/>
    <w:rsid w:val="00403CA3"/>
    <w:rsid w:val="0040421F"/>
    <w:rsid w:val="00404A0E"/>
    <w:rsid w:val="004056CF"/>
    <w:rsid w:val="0040581A"/>
    <w:rsid w:val="0040639E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3251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4708D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4E5D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1DD"/>
    <w:rsid w:val="004B3EDD"/>
    <w:rsid w:val="004B5833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47D6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082"/>
    <w:rsid w:val="00557C0C"/>
    <w:rsid w:val="005613F6"/>
    <w:rsid w:val="0056396F"/>
    <w:rsid w:val="005658E1"/>
    <w:rsid w:val="00566089"/>
    <w:rsid w:val="00566CE0"/>
    <w:rsid w:val="00566CE2"/>
    <w:rsid w:val="00570572"/>
    <w:rsid w:val="00571269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561C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F48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1EC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4EE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29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0E0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561"/>
    <w:rsid w:val="008418CD"/>
    <w:rsid w:val="00842424"/>
    <w:rsid w:val="0084245D"/>
    <w:rsid w:val="00846235"/>
    <w:rsid w:val="0084674D"/>
    <w:rsid w:val="008513E9"/>
    <w:rsid w:val="008526AF"/>
    <w:rsid w:val="008543E2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6EC1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0C1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10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0"/>
    <w:rsid w:val="00963C8F"/>
    <w:rsid w:val="00966240"/>
    <w:rsid w:val="00974257"/>
    <w:rsid w:val="0097454C"/>
    <w:rsid w:val="0097540C"/>
    <w:rsid w:val="0097552C"/>
    <w:rsid w:val="00975CA7"/>
    <w:rsid w:val="00976944"/>
    <w:rsid w:val="00976A66"/>
    <w:rsid w:val="00977195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AC0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B8F"/>
    <w:rsid w:val="00A10C05"/>
    <w:rsid w:val="00A10E2D"/>
    <w:rsid w:val="00A124AB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33C"/>
    <w:rsid w:val="00A4519E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26B1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501D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C3A"/>
    <w:rsid w:val="00AC7D91"/>
    <w:rsid w:val="00AC7DA1"/>
    <w:rsid w:val="00AD264A"/>
    <w:rsid w:val="00AD6708"/>
    <w:rsid w:val="00AD6D2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FF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4D63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3D5E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1976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4FF"/>
    <w:rsid w:val="00BB7909"/>
    <w:rsid w:val="00BC1511"/>
    <w:rsid w:val="00BC1C92"/>
    <w:rsid w:val="00BC3728"/>
    <w:rsid w:val="00BC3E25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016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491C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3F2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384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248D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FD4"/>
    <w:rsid w:val="00DF3599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3DB1"/>
    <w:rsid w:val="00EB428A"/>
    <w:rsid w:val="00EB520B"/>
    <w:rsid w:val="00EB5DFB"/>
    <w:rsid w:val="00EB64B8"/>
    <w:rsid w:val="00EB7C2D"/>
    <w:rsid w:val="00EC1C13"/>
    <w:rsid w:val="00EC1CCC"/>
    <w:rsid w:val="00EC4ED7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398E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7BD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2D97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7788F"/>
    <w:rsid w:val="00F80A66"/>
    <w:rsid w:val="00F80B38"/>
    <w:rsid w:val="00F8190F"/>
    <w:rsid w:val="00F823A5"/>
    <w:rsid w:val="00F8321B"/>
    <w:rsid w:val="00F83A48"/>
    <w:rsid w:val="00F84CED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D77CA"/>
    <w:rsid w:val="00FE008B"/>
    <w:rsid w:val="00FE0284"/>
    <w:rsid w:val="00FE1282"/>
    <w:rsid w:val="00FE2A5C"/>
    <w:rsid w:val="00FE34F8"/>
    <w:rsid w:val="00FE3A35"/>
    <w:rsid w:val="00FE5860"/>
    <w:rsid w:val="00FE61C8"/>
    <w:rsid w:val="00FF0161"/>
    <w:rsid w:val="00FF0513"/>
    <w:rsid w:val="00FF1EE1"/>
    <w:rsid w:val="00FF202A"/>
    <w:rsid w:val="00FF5C9F"/>
    <w:rsid w:val="00FF6E6D"/>
    <w:rsid w:val="00FF7329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4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Anita Busija</cp:lastModifiedBy>
  <cp:revision>9</cp:revision>
  <cp:lastPrinted>2015-12-16T11:15:00Z</cp:lastPrinted>
  <dcterms:created xsi:type="dcterms:W3CDTF">2025-03-18T11:37:00Z</dcterms:created>
  <dcterms:modified xsi:type="dcterms:W3CDTF">2025-03-18T11:42:00Z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